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1" w:rightFromText="181" w:bottomFromText="170" w:vertAnchor="text" w:tblpXSpec="center" w:tblpY="1"/>
        <w:tblOverlap w:val="never"/>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70" w:type="dxa"/>
          <w:bottom w:w="170" w:type="dxa"/>
          <w:right w:w="170" w:type="dxa"/>
        </w:tblCellMar>
        <w:tblLook w:val="04A0" w:firstRow="1" w:lastRow="0" w:firstColumn="1" w:lastColumn="0" w:noHBand="0" w:noVBand="1"/>
      </w:tblPr>
      <w:tblGrid>
        <w:gridCol w:w="7144"/>
        <w:gridCol w:w="3062"/>
      </w:tblGrid>
      <w:tr w:rsidR="006E732C" w:rsidTr="00A860A9">
        <w:tc>
          <w:tcPr>
            <w:tcW w:w="3500" w:type="pct"/>
            <w:shd w:val="clear" w:color="auto" w:fill="026CB6"/>
          </w:tcPr>
          <w:p w:rsidR="006E732C" w:rsidRDefault="00FE4481" w:rsidP="00816065">
            <w:pPr>
              <w:pStyle w:val="ochaheadertitle"/>
            </w:pPr>
            <w:r>
              <w:t>I</w:t>
            </w:r>
            <w:r w:rsidR="001146B8">
              <w:t>nformation Management Strategy 2015</w:t>
            </w:r>
          </w:p>
          <w:p w:rsidR="006E732C" w:rsidRDefault="005C38AE" w:rsidP="001146B8">
            <w:pPr>
              <w:pStyle w:val="ochaheadersubtitle"/>
            </w:pPr>
            <w:r>
              <w:t>Ukraine</w:t>
            </w:r>
            <w:r w:rsidR="00FE4481">
              <w:t xml:space="preserve"> </w:t>
            </w:r>
            <w:r w:rsidR="001146B8">
              <w:t>–</w:t>
            </w:r>
            <w:r w:rsidR="00FE4481">
              <w:t xml:space="preserve"> </w:t>
            </w:r>
            <w:r w:rsidR="001146B8">
              <w:t>20 December 2014</w:t>
            </w:r>
          </w:p>
        </w:tc>
        <w:tc>
          <w:tcPr>
            <w:tcW w:w="1500" w:type="pct"/>
            <w:shd w:val="clear" w:color="auto" w:fill="026CB6"/>
          </w:tcPr>
          <w:p w:rsidR="006E732C" w:rsidRPr="006E732C" w:rsidRDefault="006E732C" w:rsidP="00816065">
            <w:pPr>
              <w:jc w:val="right"/>
            </w:pPr>
            <w:r>
              <w:rPr>
                <w:noProof/>
                <w:lang w:val="en-GB" w:eastAsia="en-GB"/>
              </w:rPr>
              <w:drawing>
                <wp:inline distT="0" distB="0" distL="0" distR="0">
                  <wp:extent cx="1620000" cy="3882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620000" cy="388265"/>
                          </a:xfrm>
                          <a:prstGeom prst="rect">
                            <a:avLst/>
                          </a:prstGeom>
                          <a:noFill/>
                          <a:ln>
                            <a:noFill/>
                          </a:ln>
                        </pic:spPr>
                      </pic:pic>
                    </a:graphicData>
                  </a:graphic>
                </wp:inline>
              </w:drawing>
            </w:r>
          </w:p>
        </w:tc>
      </w:tr>
    </w:tbl>
    <w:p w:rsidR="00D52830" w:rsidRDefault="00D52830" w:rsidP="00FE4481">
      <w:pPr>
        <w:pStyle w:val="ochacontentheading"/>
      </w:pPr>
      <w:r>
        <w:t>Overview</w:t>
      </w:r>
    </w:p>
    <w:p w:rsidR="00280D1F" w:rsidRDefault="00257D22" w:rsidP="00280D1F">
      <w:pPr>
        <w:spacing w:after="200" w:line="276" w:lineRule="auto"/>
      </w:pPr>
      <w:r>
        <w:rPr>
          <w:rFonts w:eastAsia="Calibri" w:cs="Arial"/>
          <w:noProof/>
          <w:color w:val="026CB6"/>
          <w:spacing w:val="8"/>
          <w:w w:val="90"/>
          <w:sz w:val="40"/>
          <w:szCs w:val="40"/>
          <w:lang w:val="en-GB" w:eastAsia="en-GB"/>
        </w:rPr>
        <w:drawing>
          <wp:anchor distT="0" distB="0" distL="0" distR="0" simplePos="0" relativeHeight="251613184" behindDoc="1" locked="0" layoutInCell="0" allowOverlap="0" wp14:anchorId="690A2573" wp14:editId="454B9860">
            <wp:simplePos x="0" y="0"/>
            <wp:positionH relativeFrom="column">
              <wp:posOffset>3961765</wp:posOffset>
            </wp:positionH>
            <wp:positionV relativeFrom="page">
              <wp:posOffset>2413000</wp:posOffset>
            </wp:positionV>
            <wp:extent cx="2482850" cy="1866900"/>
            <wp:effectExtent l="0" t="0" r="0" b="0"/>
            <wp:wrapSquare wrapText="bothSides"/>
            <wp:docPr id="22" name="Diagram 2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r w:rsidR="00280D1F">
        <w:t>Information management</w:t>
      </w:r>
      <w:r w:rsidR="009628A5">
        <w:t xml:space="preserve"> (IM)</w:t>
      </w:r>
      <w:r w:rsidR="00280D1F">
        <w:t xml:space="preserve"> i</w:t>
      </w:r>
      <w:r w:rsidR="003B40F5">
        <w:t xml:space="preserve">s a critical component </w:t>
      </w:r>
      <w:proofErr w:type="gramStart"/>
      <w:r w:rsidR="003B40F5">
        <w:t xml:space="preserve">of an </w:t>
      </w:r>
      <w:r w:rsidR="00280D1F">
        <w:t>OCHA offices</w:t>
      </w:r>
      <w:proofErr w:type="gramEnd"/>
      <w:r w:rsidR="00280D1F">
        <w:t xml:space="preserve">.  A clear and simple IM strategy can help the OCHA head of office focus the efforts of their IM unit in order to maximize the impacts of </w:t>
      </w:r>
      <w:r w:rsidR="003B40F5">
        <w:t xml:space="preserve">the unit’s </w:t>
      </w:r>
      <w:r w:rsidR="00280D1F">
        <w:t xml:space="preserve">work.  If there is no clear IM strategy in place </w:t>
      </w:r>
      <w:r w:rsidR="009628A5">
        <w:t xml:space="preserve">information management officers (IMO) </w:t>
      </w:r>
      <w:r w:rsidR="00280D1F">
        <w:t>are often pulled into ad-hoc tasks</w:t>
      </w:r>
      <w:r w:rsidR="009628A5">
        <w:t xml:space="preserve">, </w:t>
      </w:r>
      <w:r w:rsidR="00280D1F">
        <w:t>unable to focus on the core pro</w:t>
      </w:r>
      <w:bookmarkStart w:id="0" w:name="_GoBack"/>
      <w:bookmarkEnd w:id="0"/>
      <w:r w:rsidR="00280D1F">
        <w:t>ducts and process that have the greatest overall benefit to the OCHA office and the</w:t>
      </w:r>
      <w:r w:rsidR="006F049A">
        <w:t xml:space="preserve"> wider</w:t>
      </w:r>
      <w:r w:rsidR="00280D1F">
        <w:t xml:space="preserve"> humanitarian community.</w:t>
      </w:r>
    </w:p>
    <w:p w:rsidR="00AE03EC" w:rsidRDefault="00257D22" w:rsidP="00280D1F">
      <w:pPr>
        <w:spacing w:after="200" w:line="276" w:lineRule="auto"/>
      </w:pPr>
      <w:r>
        <w:t xml:space="preserve">The IM unit of an OCHA office should not be seen as a separate entity but integrated into the core functions of the office.  The IMU will need to work closely with all other </w:t>
      </w:r>
      <w:r w:rsidR="003B40F5">
        <w:t xml:space="preserve">OCHA units and the </w:t>
      </w:r>
      <w:r>
        <w:t>field offices</w:t>
      </w:r>
      <w:r w:rsidR="00AE03EC">
        <w:t xml:space="preserve"> </w:t>
      </w:r>
      <w:r w:rsidR="003B40F5">
        <w:t>b</w:t>
      </w:r>
      <w:r w:rsidR="00306A11">
        <w:t xml:space="preserve">oth requesting critical data </w:t>
      </w:r>
      <w:r w:rsidR="003B40F5">
        <w:t>and providing coordination products</w:t>
      </w:r>
      <w:r>
        <w:t>.</w:t>
      </w:r>
    </w:p>
    <w:p w:rsidR="00AE03EC" w:rsidRDefault="00257D22" w:rsidP="00280D1F">
      <w:pPr>
        <w:spacing w:after="200" w:line="276" w:lineRule="auto"/>
      </w:pPr>
      <w:r>
        <w:t>For example a field office may provide access data or contact infor</w:t>
      </w:r>
      <w:r w:rsidR="00306A11">
        <w:t>mation for actors in their area</w:t>
      </w:r>
      <w:r w:rsidR="00AE03EC">
        <w:t xml:space="preserve"> and the IMU will provide an access graphic, training on uploading documents to the website and reference maps for the field office to distribute</w:t>
      </w:r>
      <w:r>
        <w:t xml:space="preserve">.  </w:t>
      </w:r>
    </w:p>
    <w:p w:rsidR="00257D22" w:rsidRDefault="00257D22" w:rsidP="00280D1F">
      <w:pPr>
        <w:spacing w:after="200" w:line="276" w:lineRule="auto"/>
      </w:pPr>
      <w:r>
        <w:t xml:space="preserve">The IMU and </w:t>
      </w:r>
      <w:r w:rsidR="00306A11">
        <w:t>coordination management unit (</w:t>
      </w:r>
      <w:r>
        <w:t>CMU</w:t>
      </w:r>
      <w:r w:rsidR="00306A11">
        <w:t>)</w:t>
      </w:r>
      <w:r>
        <w:t xml:space="preserve"> will need to work </w:t>
      </w:r>
      <w:r w:rsidR="00AE03EC">
        <w:t xml:space="preserve">especially </w:t>
      </w:r>
      <w:r>
        <w:t xml:space="preserve">closely to ensure that clusters/sectors are providing inputs on time and in the correct format to inform the humanitarian program cycle and other core OCHA products. </w:t>
      </w:r>
      <w:r w:rsidR="00AE03EC">
        <w:t xml:space="preserve"> The CMU can identify clusters/sectors that might need more IM strategic support or guidance so that they can provide inputs to OCHA more accurately and on time.</w:t>
      </w:r>
    </w:p>
    <w:p w:rsidR="00D52830" w:rsidRDefault="00D52830" w:rsidP="00FE4481">
      <w:pPr>
        <w:pStyle w:val="ochacontentheading"/>
      </w:pPr>
      <w:r>
        <w:t xml:space="preserve">Objectives and </w:t>
      </w:r>
      <w:r w:rsidR="00FA280B">
        <w:t>s</w:t>
      </w:r>
      <w:r>
        <w:t xml:space="preserve">trategy of the </w:t>
      </w:r>
      <w:r w:rsidR="005C38AE">
        <w:t>Ukraine</w:t>
      </w:r>
      <w:r>
        <w:t xml:space="preserve"> IMU </w:t>
      </w:r>
    </w:p>
    <w:p w:rsidR="00A261CA" w:rsidRDefault="00A261CA" w:rsidP="00A261CA">
      <w:pPr>
        <w:tabs>
          <w:tab w:val="left" w:pos="3675"/>
        </w:tabs>
        <w:spacing w:after="200" w:line="276" w:lineRule="auto"/>
      </w:pPr>
      <w:r>
        <w:t xml:space="preserve">The primary goal of the OCHA Information Management Unit (IMU) for Ukraine </w:t>
      </w:r>
      <w:r w:rsidR="003B40F5">
        <w:t xml:space="preserve">should be to </w:t>
      </w:r>
      <w:r>
        <w:t>enhanced inter-sector and intra-sector coordination as well as effective operational and strategic decision-making</w:t>
      </w:r>
      <w:r w:rsidR="003B40F5">
        <w:t>.  This is accomplished,</w:t>
      </w:r>
      <w:r>
        <w:t xml:space="preserve"> through standardized and predictable data collection, processing and analysis, information sharing, the support of sectors in their IM activities, and the monitoring and sharing of good information management </w:t>
      </w:r>
      <w:r w:rsidR="003B40F5">
        <w:t>practices.</w:t>
      </w:r>
    </w:p>
    <w:p w:rsidR="00FA554E" w:rsidRDefault="006F049A" w:rsidP="006F049A">
      <w:pPr>
        <w:spacing w:after="200" w:line="276" w:lineRule="auto"/>
      </w:pPr>
      <w:r>
        <w:t>The objectives and strategy of the IMU should be influenced by the overall strategic objectives</w:t>
      </w:r>
      <w:r w:rsidR="00891170">
        <w:t xml:space="preserve"> of the</w:t>
      </w:r>
      <w:r>
        <w:t xml:space="preserve"> humanitarian response</w:t>
      </w:r>
      <w:r w:rsidR="00FA554E">
        <w:t xml:space="preserve"> but core OCHA products and processes should be maintained</w:t>
      </w:r>
      <w:r>
        <w:t xml:space="preserve">.  </w:t>
      </w:r>
      <w:r w:rsidR="00FA554E">
        <w:t xml:space="preserve">The </w:t>
      </w:r>
      <w:r w:rsidR="00EE3287">
        <w:t xml:space="preserve">core OCHA IM tasks normally </w:t>
      </w:r>
      <w:r w:rsidR="00FA554E">
        <w:t>include:</w:t>
      </w:r>
    </w:p>
    <w:p w:rsidR="00FA554E" w:rsidRPr="002363DE" w:rsidRDefault="00FA554E" w:rsidP="00FA554E">
      <w:pPr>
        <w:pStyle w:val="ochacontentheading2"/>
      </w:pPr>
      <w:r w:rsidRPr="002363DE">
        <w:t>Information sharing</w:t>
      </w:r>
      <w:r w:rsidR="003B40F5">
        <w:t xml:space="preserve"> with the s</w:t>
      </w:r>
      <w:r>
        <w:t>ectors</w:t>
      </w:r>
      <w:r w:rsidR="003B40F5">
        <w:t>/</w:t>
      </w:r>
      <w:r>
        <w:t xml:space="preserve">clusters </w:t>
      </w:r>
      <w:r w:rsidR="003B40F5">
        <w:t>(</w:t>
      </w:r>
      <w:r>
        <w:t>once established)</w:t>
      </w:r>
      <w:r w:rsidRPr="002363DE">
        <w:t xml:space="preserve">: </w:t>
      </w:r>
    </w:p>
    <w:p w:rsidR="00FA554E" w:rsidRPr="002363DE" w:rsidRDefault="00FA554E" w:rsidP="00AC376A">
      <w:pPr>
        <w:pStyle w:val="ochabulletpoint"/>
      </w:pPr>
      <w:r>
        <w:t>Once the clusters are established, a</w:t>
      </w:r>
      <w:r w:rsidRPr="002363DE">
        <w:t>n Information Management Working Group (IMWG)</w:t>
      </w:r>
      <w:r>
        <w:t xml:space="preserve"> should be formed and meet monthly</w:t>
      </w:r>
      <w:r w:rsidRPr="002363DE">
        <w:t xml:space="preserve"> to ensure all IM actors are maximizing their efforts and efficiently sharing data.</w:t>
      </w:r>
      <w:r>
        <w:t xml:space="preserve"> </w:t>
      </w:r>
      <w:r w:rsidRPr="002363DE">
        <w:t xml:space="preserve">Centralizes data and information on the </w:t>
      </w:r>
      <w:r>
        <w:t>Ukraine</w:t>
      </w:r>
      <w:r w:rsidR="003B40F5">
        <w:t xml:space="preserve"> humanitarian r</w:t>
      </w:r>
      <w:r w:rsidRPr="002363DE">
        <w:t>esponse web platform (https://www.humanitarianresponse.info/operations/</w:t>
      </w:r>
      <w:r>
        <w:t>Ukraine</w:t>
      </w:r>
      <w:r w:rsidRPr="002363DE">
        <w:t xml:space="preserve">).  OCHA and </w:t>
      </w:r>
      <w:r>
        <w:t>sector</w:t>
      </w:r>
      <w:r w:rsidRPr="002363DE">
        <w:t>s</w:t>
      </w:r>
      <w:r>
        <w:t>/clusters</w:t>
      </w:r>
      <w:r w:rsidRPr="002363DE">
        <w:t xml:space="preserve"> will be responsible for uploading data to the site; </w:t>
      </w:r>
    </w:p>
    <w:p w:rsidR="00FA554E" w:rsidRPr="002363DE" w:rsidRDefault="00FA554E" w:rsidP="00FA554E">
      <w:pPr>
        <w:pStyle w:val="ochabulletpoint"/>
      </w:pPr>
      <w:r>
        <w:t>Define a</w:t>
      </w:r>
      <w:r w:rsidRPr="002363DE">
        <w:t xml:space="preserve"> common data and infor</w:t>
      </w:r>
      <w:r>
        <w:t>mation storage system (</w:t>
      </w:r>
      <w:proofErr w:type="spellStart"/>
      <w:r>
        <w:t>dropbox</w:t>
      </w:r>
      <w:proofErr w:type="spellEnd"/>
      <w:r>
        <w:t xml:space="preserve"> c</w:t>
      </w:r>
      <w:r w:rsidRPr="002363DE">
        <w:t xml:space="preserve">ould </w:t>
      </w:r>
      <w:r>
        <w:t xml:space="preserve">continue to </w:t>
      </w:r>
      <w:r w:rsidRPr="002363DE">
        <w:t xml:space="preserve">be used for the short term); </w:t>
      </w:r>
    </w:p>
    <w:p w:rsidR="00FA554E" w:rsidRPr="002363DE" w:rsidRDefault="003B40F5" w:rsidP="00FA554E">
      <w:pPr>
        <w:pStyle w:val="ochabulletpoint"/>
      </w:pPr>
      <w:r>
        <w:t>D</w:t>
      </w:r>
      <w:r w:rsidR="00FA554E" w:rsidRPr="002363DE">
        <w:t xml:space="preserve">isseminates all the </w:t>
      </w:r>
      <w:r>
        <w:t>relevant IM Products (m</w:t>
      </w:r>
      <w:r w:rsidR="00FA554E" w:rsidRPr="002363DE">
        <w:t xml:space="preserve">aps, </w:t>
      </w:r>
      <w:r>
        <w:t>r</w:t>
      </w:r>
      <w:r w:rsidR="00FA554E" w:rsidRPr="002363DE">
        <w:t>eports,</w:t>
      </w:r>
      <w:r w:rsidR="00FA554E">
        <w:t xml:space="preserve"> </w:t>
      </w:r>
      <w:r>
        <w:t>i</w:t>
      </w:r>
      <w:r w:rsidR="00FA554E" w:rsidRPr="002363DE">
        <w:t xml:space="preserve">nfographics, etc.) to the </w:t>
      </w:r>
      <w:r>
        <w:t>h</w:t>
      </w:r>
      <w:r w:rsidR="00FA554E" w:rsidRPr="002363DE">
        <w:t>uman</w:t>
      </w:r>
      <w:r>
        <w:t>itarian c</w:t>
      </w:r>
      <w:r w:rsidR="00FA554E">
        <w:t>ommunity</w:t>
      </w:r>
      <w:r w:rsidR="00FA554E" w:rsidRPr="002363DE">
        <w:t>.</w:t>
      </w:r>
    </w:p>
    <w:p w:rsidR="00FA554E" w:rsidRDefault="00FA554E" w:rsidP="00FA554E">
      <w:pPr>
        <w:pStyle w:val="ochacontentheading2"/>
      </w:pPr>
      <w:r>
        <w:t xml:space="preserve">Inter-sector data collection, processing and analysis: </w:t>
      </w:r>
    </w:p>
    <w:p w:rsidR="00FA554E" w:rsidRDefault="00FA554E" w:rsidP="008873C8">
      <w:pPr>
        <w:pStyle w:val="ochabulletpoint"/>
      </w:pPr>
      <w:r>
        <w:t xml:space="preserve">Ensure the best available common and fundamental operational datasets are uploaded to the registry on the Ukraine Humanitarian Response website </w:t>
      </w:r>
      <w:r w:rsidRPr="00FA554E">
        <w:rPr>
          <w:sz w:val="16"/>
          <w:szCs w:val="16"/>
        </w:rPr>
        <w:t>(</w:t>
      </w:r>
      <w:hyperlink r:id="rId18" w:history="1">
        <w:r w:rsidRPr="00FA554E">
          <w:rPr>
            <w:rStyle w:val="Hyperlink"/>
            <w:sz w:val="16"/>
            <w:szCs w:val="16"/>
          </w:rPr>
          <w:t>https://www.humanitarianresponse.info/operations/Ukraine</w:t>
        </w:r>
      </w:hyperlink>
      <w:r w:rsidRPr="00FA554E">
        <w:rPr>
          <w:sz w:val="16"/>
          <w:szCs w:val="16"/>
        </w:rPr>
        <w:t xml:space="preserve">) </w:t>
      </w:r>
      <w:r>
        <w:t xml:space="preserve">or to the HDX site to facilitate sharing of all data with humanitarian actors; </w:t>
      </w:r>
    </w:p>
    <w:p w:rsidR="00FA554E" w:rsidRDefault="00FA554E" w:rsidP="00FA554E">
      <w:pPr>
        <w:pStyle w:val="ochabulletpoint"/>
      </w:pPr>
      <w:r>
        <w:t xml:space="preserve">Coordinates IM activities and standardizes the IM workflow between sectors through the IM Working Group; </w:t>
      </w:r>
    </w:p>
    <w:p w:rsidR="00FA554E" w:rsidRDefault="00FA554E" w:rsidP="00FA554E">
      <w:pPr>
        <w:pStyle w:val="ochabulletpoint"/>
      </w:pPr>
      <w:r>
        <w:t xml:space="preserve">If none exists, provides sectors with standards and templates that support data inter-operability; </w:t>
      </w:r>
    </w:p>
    <w:p w:rsidR="00FA554E" w:rsidRDefault="00FA554E" w:rsidP="00FA554E">
      <w:pPr>
        <w:pStyle w:val="ochabulletpoint"/>
      </w:pPr>
      <w:r>
        <w:t xml:space="preserve">Provides standardized cross-sector needs/gaps analysis visuals based on the information provided by sectors/sectors; </w:t>
      </w:r>
    </w:p>
    <w:p w:rsidR="00FA554E" w:rsidRDefault="00FA554E" w:rsidP="00FA554E">
      <w:pPr>
        <w:pStyle w:val="ochabulletpoint"/>
      </w:pPr>
      <w:r>
        <w:lastRenderedPageBreak/>
        <w:t xml:space="preserve">Supports OCHA’s reporting and advocacy work with the creation of visuals for its reporting and communication products. </w:t>
      </w:r>
    </w:p>
    <w:p w:rsidR="00FA554E" w:rsidRDefault="00FA554E" w:rsidP="00FA554E">
      <w:pPr>
        <w:pStyle w:val="ochacontentheading2"/>
      </w:pPr>
      <w:r>
        <w:t>Support of sectors/</w:t>
      </w:r>
      <w:r w:rsidR="00EE3287">
        <w:t>clusters</w:t>
      </w:r>
      <w:r>
        <w:t xml:space="preserve"> in their IM activities: </w:t>
      </w:r>
    </w:p>
    <w:p w:rsidR="00FA554E" w:rsidRDefault="00FA554E" w:rsidP="00FA554E">
      <w:pPr>
        <w:pStyle w:val="ochabulletpoint"/>
      </w:pPr>
      <w:r>
        <w:t xml:space="preserve">Participates in and provides IM expertise to all technical working groups / task forces in country; </w:t>
      </w:r>
    </w:p>
    <w:p w:rsidR="00FA554E" w:rsidRDefault="00FA554E" w:rsidP="00FA554E">
      <w:pPr>
        <w:pStyle w:val="ochabulletpoint"/>
      </w:pPr>
      <w:r>
        <w:t xml:space="preserve">Supports sectors in their IM activities through the IMWG; </w:t>
      </w:r>
    </w:p>
    <w:p w:rsidR="00FA554E" w:rsidRDefault="00FA554E" w:rsidP="00FA554E">
      <w:pPr>
        <w:pStyle w:val="ochabulletpoint"/>
      </w:pPr>
      <w:r>
        <w:t xml:space="preserve">Supports sectors in the identification of monitoring indicators; </w:t>
      </w:r>
    </w:p>
    <w:p w:rsidR="00FA554E" w:rsidRDefault="00FA554E" w:rsidP="00FA554E">
      <w:pPr>
        <w:pStyle w:val="ochabulletpoint"/>
      </w:pPr>
      <w:r>
        <w:t xml:space="preserve">Develop complementary IM tools with sectors where possible to avoid duplication of efforts; </w:t>
      </w:r>
    </w:p>
    <w:p w:rsidR="00FA554E" w:rsidRDefault="00FA280B" w:rsidP="00FA554E">
      <w:pPr>
        <w:pStyle w:val="ochacontentheading2"/>
      </w:pPr>
      <w:r>
        <w:t>OCHA office s</w:t>
      </w:r>
      <w:r w:rsidR="00FA554E">
        <w:t xml:space="preserve">upport: </w:t>
      </w:r>
    </w:p>
    <w:p w:rsidR="00FA554E" w:rsidRDefault="00FA554E" w:rsidP="00FA554E">
      <w:pPr>
        <w:pStyle w:val="ochabulletpoint"/>
      </w:pPr>
      <w:r>
        <w:t xml:space="preserve">File Management for the OCHA office (currently using </w:t>
      </w:r>
      <w:proofErr w:type="spellStart"/>
      <w:r>
        <w:t>Owncloud</w:t>
      </w:r>
      <w:proofErr w:type="spellEnd"/>
      <w:r>
        <w:t>)</w:t>
      </w:r>
    </w:p>
    <w:p w:rsidR="00FA554E" w:rsidRDefault="00FA554E" w:rsidP="00FA554E">
      <w:pPr>
        <w:pStyle w:val="ochabulletpoint"/>
      </w:pPr>
      <w:r>
        <w:t>Provide IT support if needed (ideally this is provided by UNDP or a dedicated IT professional)</w:t>
      </w:r>
    </w:p>
    <w:p w:rsidR="00154AAC" w:rsidRDefault="007B583A" w:rsidP="00154AAC">
      <w:pPr>
        <w:pStyle w:val="ochacontentheading2"/>
      </w:pPr>
      <w:r>
        <w:t>Manages/</w:t>
      </w:r>
      <w:r w:rsidR="00FA280B">
        <w:t>supports the h</w:t>
      </w:r>
      <w:r w:rsidR="00154AAC">
        <w:t>uman</w:t>
      </w:r>
      <w:r w:rsidR="00FA280B">
        <w:t>itarian situation m</w:t>
      </w:r>
      <w:r w:rsidR="00154AAC">
        <w:t>onitoring</w:t>
      </w:r>
      <w:r>
        <w:t xml:space="preserve"> (HSM)</w:t>
      </w:r>
      <w:r w:rsidR="00FA280B">
        <w:t xml:space="preserve"> a</w:t>
      </w:r>
      <w:r w:rsidR="00154AAC">
        <w:t xml:space="preserve">ctivities </w:t>
      </w:r>
    </w:p>
    <w:p w:rsidR="00FE55D6" w:rsidRDefault="007B583A" w:rsidP="00154AAC">
      <w:pPr>
        <w:pStyle w:val="ochabulletpoint"/>
      </w:pPr>
      <w:r>
        <w:t xml:space="preserve">Management </w:t>
      </w:r>
      <w:r w:rsidR="00FE55D6">
        <w:t>of NGO collecting the data</w:t>
      </w:r>
    </w:p>
    <w:p w:rsidR="00FE55D6" w:rsidRDefault="00FE55D6" w:rsidP="00154AAC">
      <w:pPr>
        <w:pStyle w:val="ochabulletpoint"/>
      </w:pPr>
      <w:r>
        <w:t>Analysis of HSM data</w:t>
      </w:r>
    </w:p>
    <w:p w:rsidR="00FE55D6" w:rsidRDefault="00FE55D6" w:rsidP="00154AAC">
      <w:pPr>
        <w:pStyle w:val="ochabulletpoint"/>
      </w:pPr>
      <w:r>
        <w:t>Production of reports</w:t>
      </w:r>
    </w:p>
    <w:p w:rsidR="00FE55D6" w:rsidRDefault="00FE55D6" w:rsidP="00154AAC">
      <w:pPr>
        <w:pStyle w:val="ochabulletpoint"/>
      </w:pPr>
      <w:r>
        <w:t>Sharing of data in agreed forum/website</w:t>
      </w:r>
    </w:p>
    <w:p w:rsidR="00154AAC" w:rsidRDefault="00FE55D6" w:rsidP="00154AAC">
      <w:pPr>
        <w:pStyle w:val="ochabulletpoint"/>
      </w:pPr>
      <w:r>
        <w:t>Working with clusters and agencies to analyze HSM data</w:t>
      </w:r>
    </w:p>
    <w:p w:rsidR="00154AAC" w:rsidRDefault="00154AAC" w:rsidP="00154AAC">
      <w:pPr>
        <w:pStyle w:val="ochabulletpoint"/>
        <w:numPr>
          <w:ilvl w:val="0"/>
          <w:numId w:val="0"/>
        </w:numPr>
        <w:ind w:left="284" w:hanging="284"/>
      </w:pPr>
    </w:p>
    <w:p w:rsidR="0038612F" w:rsidRDefault="00FA280B" w:rsidP="0038612F">
      <w:pPr>
        <w:pStyle w:val="ochacontentheading"/>
      </w:pPr>
      <w:r>
        <w:t>Current information management c</w:t>
      </w:r>
      <w:r w:rsidR="0038612F">
        <w:t>apacity</w:t>
      </w:r>
    </w:p>
    <w:p w:rsidR="0038612F" w:rsidRDefault="0038612F" w:rsidP="0038612F">
      <w:pPr>
        <w:spacing w:after="200" w:line="276" w:lineRule="auto"/>
      </w:pPr>
      <w:r>
        <w:t xml:space="preserve">The information management unit </w:t>
      </w:r>
      <w:r w:rsidR="003B40F5">
        <w:t xml:space="preserve">(IMU) </w:t>
      </w:r>
      <w:r>
        <w:t xml:space="preserve">work plan will need to be modified based on the size of the IMU.  There can be a reduction in the frequency of tasks or products and some tasks or products should be postponed until more assistance arrives.  It is unrealistic to expect that a </w:t>
      </w:r>
      <w:r w:rsidR="0012286E">
        <w:t xml:space="preserve">small </w:t>
      </w:r>
      <w:r>
        <w:t>team IMOs can produce the same number of products with high frequency as a larger office of specialized IMOs.  Often quality is sacrificed to meet the demand</w:t>
      </w:r>
      <w:r w:rsidR="0012286E">
        <w:t xml:space="preserve">.  </w:t>
      </w:r>
      <w:r>
        <w:t>The focus of the unit should be on collecting the best data possible so that the highest quality information products can be produced even if that means that they will not be able to be produced as frequently.  Close coordination with the OCHA Head of Office will help set realistic demands and focus the priorities of the unit.</w:t>
      </w:r>
    </w:p>
    <w:p w:rsidR="0038612F" w:rsidRDefault="00AB62E8" w:rsidP="0038612F">
      <w:pPr>
        <w:spacing w:after="200" w:line="276" w:lineRule="auto"/>
      </w:pPr>
      <w:r>
        <w:rPr>
          <w:noProof/>
          <w:lang w:val="en-GB" w:eastAsia="en-GB"/>
        </w:rPr>
        <w:drawing>
          <wp:anchor distT="0" distB="0" distL="114300" distR="114300" simplePos="0" relativeHeight="251616256" behindDoc="0" locked="0" layoutInCell="1" allowOverlap="1" wp14:anchorId="6A46B152" wp14:editId="350D7533">
            <wp:simplePos x="0" y="0"/>
            <wp:positionH relativeFrom="column">
              <wp:posOffset>2983865</wp:posOffset>
            </wp:positionH>
            <wp:positionV relativeFrom="paragraph">
              <wp:posOffset>109220</wp:posOffset>
            </wp:positionV>
            <wp:extent cx="3302000" cy="1130300"/>
            <wp:effectExtent l="0" t="0" r="69850" b="0"/>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V relativeFrom="margin">
              <wp14:pctHeight>0</wp14:pctHeight>
            </wp14:sizeRelV>
          </wp:anchor>
        </w:drawing>
      </w:r>
      <w:r w:rsidR="0038612F">
        <w:t>For 2015 the Ukraine IMU will have a core capacity of one P3, one NOA and one G6.  Ideally this will be supplemented with one P3 standby partner to assist with general IM support</w:t>
      </w:r>
      <w:r w:rsidR="003B40F5">
        <w:t xml:space="preserve"> and one international intern to work on an IM specific project.  The possibility of adding an assessment expert </w:t>
      </w:r>
      <w:r w:rsidR="00306A11">
        <w:t>stand</w:t>
      </w:r>
      <w:r w:rsidR="0038612F">
        <w:t xml:space="preserve">by partner </w:t>
      </w:r>
      <w:r w:rsidR="003B40F5">
        <w:t xml:space="preserve">(P3) </w:t>
      </w:r>
      <w:r w:rsidR="0038612F">
        <w:t xml:space="preserve">to run the humanitarian situation monitoring (HSM) </w:t>
      </w:r>
      <w:r w:rsidR="003B40F5">
        <w:t>should also be explored</w:t>
      </w:r>
    </w:p>
    <w:p w:rsidR="0012286E" w:rsidRDefault="0006524D" w:rsidP="0012286E">
      <w:pPr>
        <w:spacing w:after="200" w:line="276" w:lineRule="auto"/>
      </w:pPr>
      <w:r>
        <w:t xml:space="preserve">An IM team with four </w:t>
      </w:r>
      <w:r w:rsidR="00506990">
        <w:t xml:space="preserve">or five </w:t>
      </w:r>
      <w:r>
        <w:t xml:space="preserve">staff will require more management time from the head of the unit.  A unit work plan needs to be developed, individual team member </w:t>
      </w:r>
      <w:proofErr w:type="spellStart"/>
      <w:r>
        <w:t>workplans</w:t>
      </w:r>
      <w:proofErr w:type="spellEnd"/>
      <w:r>
        <w:t xml:space="preserve"> discussed and approved in the spring with a mid-year review in September and an end of year review at the en</w:t>
      </w:r>
      <w:r w:rsidR="0012286E">
        <w:t xml:space="preserve">d of the contract or in March.  In addition when new staff are hired that have no IM or humanitarian experience it can initially slow down the unit while the new team member is trained.  </w:t>
      </w:r>
      <w:r w:rsidR="00FE55D6">
        <w:t>Time spent in training new national officers needs to be included into the work plan of the unit.</w:t>
      </w:r>
    </w:p>
    <w:p w:rsidR="00FE55D6" w:rsidRDefault="00FA280B" w:rsidP="00FE55D6">
      <w:pPr>
        <w:pStyle w:val="ochacontentheading2"/>
        <w:rPr>
          <w:w w:val="90"/>
        </w:rPr>
      </w:pPr>
      <w:r>
        <w:rPr>
          <w:w w:val="90"/>
        </w:rPr>
        <w:t>Needed IM s</w:t>
      </w:r>
      <w:r w:rsidR="00FE55D6">
        <w:rPr>
          <w:w w:val="90"/>
        </w:rPr>
        <w:t>kills</w:t>
      </w:r>
    </w:p>
    <w:p w:rsidR="0006524D" w:rsidRDefault="00FE55D6" w:rsidP="0038612F">
      <w:pPr>
        <w:spacing w:after="200" w:line="276" w:lineRule="auto"/>
      </w:pPr>
      <w:r>
        <w:t>Ideally the skills and expertise of the team is tied into the products and processes that the unit is producing or supporting.  Produ</w:t>
      </w:r>
      <w:r w:rsidR="00306A11">
        <w:t>cts and process are discussed later in this document</w:t>
      </w:r>
      <w:r>
        <w:t>.  Based on current priorities the unit will need to have staff skilled in the production of core products, general IM coordination skills, humanitarian program cycle (needs analysis, indicator selection and monitoring), general database skills, and with the addition of the humanitarian situation monitoring (HSM) assessment skills.</w:t>
      </w:r>
    </w:p>
    <w:p w:rsidR="00AB62E8" w:rsidRDefault="00AB62E8" w:rsidP="00AB62E8">
      <w:pPr>
        <w:pStyle w:val="ochacontenttext"/>
        <w:rPr>
          <w:w w:val="90"/>
        </w:rPr>
      </w:pPr>
      <w:r>
        <w:rPr>
          <w:w w:val="90"/>
        </w:rPr>
        <w:lastRenderedPageBreak/>
        <w:t>Based on the type of processes and products that the IMU will need to produce it is suggest that the following s</w:t>
      </w:r>
      <w:r w:rsidR="00B95567">
        <w:rPr>
          <w:w w:val="90"/>
        </w:rPr>
        <w:t>kills are needed on the IM team:</w:t>
      </w:r>
      <w:r w:rsidR="0012286E">
        <w:rPr>
          <w:w w:val="90"/>
        </w:rPr>
        <w:t xml:space="preserve"> </w:t>
      </w:r>
    </w:p>
    <w:p w:rsidR="0006524D" w:rsidRDefault="00440286" w:rsidP="00440286">
      <w:pPr>
        <w:pStyle w:val="ochacontenttext"/>
        <w:tabs>
          <w:tab w:val="left" w:pos="1000"/>
        </w:tabs>
        <w:rPr>
          <w:w w:val="90"/>
        </w:rPr>
      </w:pPr>
      <w:r>
        <w:rPr>
          <w:noProof/>
          <w:w w:val="90"/>
          <w:lang w:val="en-GB" w:eastAsia="en-GB"/>
        </w:rPr>
        <w:drawing>
          <wp:anchor distT="0" distB="0" distL="114300" distR="114300" simplePos="0" relativeHeight="251616768" behindDoc="1" locked="0" layoutInCell="1" allowOverlap="1" wp14:anchorId="560A64EF" wp14:editId="67CF1AAF">
            <wp:simplePos x="0" y="0"/>
            <wp:positionH relativeFrom="column">
              <wp:posOffset>-299085</wp:posOffset>
            </wp:positionH>
            <wp:positionV relativeFrom="paragraph">
              <wp:posOffset>8255</wp:posOffset>
            </wp:positionV>
            <wp:extent cx="2406650" cy="3409950"/>
            <wp:effectExtent l="0" t="0" r="0" b="0"/>
            <wp:wrapNone/>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r>
        <w:rPr>
          <w:noProof/>
          <w:w w:val="90"/>
          <w:lang w:val="en-GB" w:eastAsia="en-GB"/>
        </w:rPr>
        <w:drawing>
          <wp:anchor distT="0" distB="0" distL="114300" distR="114300" simplePos="0" relativeHeight="251666944" behindDoc="1" locked="0" layoutInCell="1" allowOverlap="1" wp14:anchorId="29799067" wp14:editId="37A57E95">
            <wp:simplePos x="0" y="0"/>
            <wp:positionH relativeFrom="column">
              <wp:posOffset>1948815</wp:posOffset>
            </wp:positionH>
            <wp:positionV relativeFrom="paragraph">
              <wp:posOffset>8255</wp:posOffset>
            </wp:positionV>
            <wp:extent cx="2514600" cy="2070100"/>
            <wp:effectExtent l="0" t="0" r="0" b="0"/>
            <wp:wrapNone/>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r>
        <w:rPr>
          <w:noProof/>
          <w:w w:val="90"/>
          <w:lang w:val="en-GB" w:eastAsia="en-GB"/>
        </w:rPr>
        <w:drawing>
          <wp:anchor distT="0" distB="0" distL="114300" distR="114300" simplePos="0" relativeHeight="251670016" behindDoc="1" locked="0" layoutInCell="1" allowOverlap="1" wp14:anchorId="62F5F8B0" wp14:editId="11525A9F">
            <wp:simplePos x="0" y="0"/>
            <wp:positionH relativeFrom="column">
              <wp:posOffset>4304665</wp:posOffset>
            </wp:positionH>
            <wp:positionV relativeFrom="paragraph">
              <wp:posOffset>8255</wp:posOffset>
            </wp:positionV>
            <wp:extent cx="2406650" cy="2552700"/>
            <wp:effectExtent l="0" t="0" r="0" b="0"/>
            <wp:wrapNone/>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Pr>
          <w:w w:val="90"/>
        </w:rPr>
        <w:tab/>
      </w: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FE55D6" w:rsidP="00FE55D6">
      <w:pPr>
        <w:pStyle w:val="ochacontenttext"/>
        <w:tabs>
          <w:tab w:val="left" w:pos="5800"/>
        </w:tabs>
        <w:rPr>
          <w:w w:val="90"/>
        </w:rPr>
      </w:pPr>
      <w:r>
        <w:rPr>
          <w:w w:val="90"/>
        </w:rPr>
        <w:tab/>
      </w:r>
    </w:p>
    <w:p w:rsidR="0012286E" w:rsidRDefault="00440286" w:rsidP="00AB62E8">
      <w:pPr>
        <w:pStyle w:val="ochacontenttext"/>
        <w:rPr>
          <w:w w:val="90"/>
        </w:rPr>
      </w:pPr>
      <w:r>
        <w:rPr>
          <w:noProof/>
          <w:w w:val="90"/>
          <w:lang w:val="en-GB" w:eastAsia="en-GB"/>
        </w:rPr>
        <w:drawing>
          <wp:anchor distT="0" distB="0" distL="114300" distR="114300" simplePos="0" relativeHeight="251402752" behindDoc="1" locked="0" layoutInCell="1" allowOverlap="1" wp14:anchorId="3033CA35" wp14:editId="4DE11411">
            <wp:simplePos x="0" y="0"/>
            <wp:positionH relativeFrom="column">
              <wp:posOffset>2031365</wp:posOffset>
            </wp:positionH>
            <wp:positionV relativeFrom="paragraph">
              <wp:posOffset>59055</wp:posOffset>
            </wp:positionV>
            <wp:extent cx="2406650" cy="1955800"/>
            <wp:effectExtent l="0" t="0" r="0" b="0"/>
            <wp:wrapNone/>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p>
    <w:p w:rsidR="0012286E" w:rsidRDefault="0012286E" w:rsidP="00AB62E8">
      <w:pPr>
        <w:pStyle w:val="ochacontenttext"/>
        <w:rPr>
          <w:w w:val="90"/>
        </w:rPr>
      </w:pPr>
    </w:p>
    <w:p w:rsidR="0012286E" w:rsidRDefault="0012286E" w:rsidP="0012286E">
      <w:pPr>
        <w:pStyle w:val="ochacontenttext"/>
        <w:jc w:val="center"/>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rsidP="00AB62E8">
      <w:pPr>
        <w:pStyle w:val="ochacontenttext"/>
        <w:rPr>
          <w:w w:val="90"/>
        </w:rPr>
      </w:pPr>
    </w:p>
    <w:p w:rsidR="0012286E" w:rsidRDefault="0012286E">
      <w:pPr>
        <w:spacing w:after="200" w:line="276" w:lineRule="auto"/>
      </w:pPr>
    </w:p>
    <w:p w:rsidR="0012286E" w:rsidRDefault="0012286E">
      <w:pPr>
        <w:spacing w:after="200" w:line="276" w:lineRule="auto"/>
      </w:pPr>
    </w:p>
    <w:p w:rsidR="00506990" w:rsidRDefault="00506990">
      <w:pPr>
        <w:spacing w:after="200" w:line="276" w:lineRule="auto"/>
      </w:pPr>
    </w:p>
    <w:p w:rsidR="0012286E" w:rsidRDefault="0012286E">
      <w:pPr>
        <w:spacing w:after="200" w:line="276" w:lineRule="auto"/>
      </w:pPr>
      <w:r>
        <w:t xml:space="preserve">In general if the IMU </w:t>
      </w:r>
      <w:proofErr w:type="gramStart"/>
      <w:r>
        <w:t>staff have</w:t>
      </w:r>
      <w:proofErr w:type="gramEnd"/>
      <w:r>
        <w:t xml:space="preserve"> a combination of these skills they should be able to take on almost any task</w:t>
      </w:r>
      <w:r w:rsidR="00506990">
        <w:t xml:space="preserve"> required</w:t>
      </w:r>
      <w:r>
        <w:t>.</w:t>
      </w:r>
      <w:r w:rsidR="00283AA2">
        <w:t xml:space="preserve">  Training for professional and national staff is available ho</w:t>
      </w:r>
      <w:r w:rsidR="00FE55D6">
        <w:t xml:space="preserve">wever it is limited thus </w:t>
      </w:r>
      <w:r w:rsidR="00283AA2">
        <w:t>local and/or on-line opportunities should be explored.  OCHA will be running general IMO training which could be an excellent opportunity for new national staff to get advance their on-the-job IM skills and get up to speed with the most recent advancements in IM.</w:t>
      </w:r>
    </w:p>
    <w:p w:rsidR="00FA554E" w:rsidRDefault="00FA280B" w:rsidP="00FA554E">
      <w:pPr>
        <w:pStyle w:val="ochacontentheading"/>
      </w:pPr>
      <w:r>
        <w:t>Information management unit core f</w:t>
      </w:r>
      <w:r w:rsidR="000B65AD">
        <w:t>unctions</w:t>
      </w:r>
    </w:p>
    <w:p w:rsidR="00FA554E" w:rsidRDefault="00FA554E" w:rsidP="00FA554E">
      <w:pPr>
        <w:pStyle w:val="ochacontenttext"/>
      </w:pPr>
      <w:r>
        <w:t>Although th</w:t>
      </w:r>
      <w:r w:rsidR="00F05D6A">
        <w:t xml:space="preserve">e work plan </w:t>
      </w:r>
      <w:r w:rsidR="00506990">
        <w:t>might evolve throughout the year it</w:t>
      </w:r>
      <w:r>
        <w:t xml:space="preserve"> is critical that core IM functions are </w:t>
      </w:r>
      <w:r w:rsidR="00B43186">
        <w:t>performed</w:t>
      </w:r>
      <w:r>
        <w:t xml:space="preserve"> on a regular basis.</w:t>
      </w:r>
    </w:p>
    <w:p w:rsidR="00FA554E" w:rsidRPr="00E22271" w:rsidRDefault="00FA280B" w:rsidP="00FA554E">
      <w:pPr>
        <w:pStyle w:val="ochacontentheading2"/>
      </w:pPr>
      <w:r>
        <w:t>IM w</w:t>
      </w:r>
      <w:r w:rsidR="00FA554E">
        <w:t>ork</w:t>
      </w:r>
      <w:r>
        <w:t>ing group (IMWG) and IM collaboration t</w:t>
      </w:r>
      <w:r w:rsidR="00FA554E">
        <w:t>ools</w:t>
      </w:r>
    </w:p>
    <w:p w:rsidR="00FA554E" w:rsidRPr="00E22271" w:rsidRDefault="00FA554E" w:rsidP="00FA554E">
      <w:pPr>
        <w:pStyle w:val="ochacontenttext"/>
      </w:pPr>
      <w:r>
        <w:t xml:space="preserve">The IMWG </w:t>
      </w:r>
      <w:r w:rsidR="00F05D6A">
        <w:t xml:space="preserve">should meet monthly once the clusters are established and cluster IMs arrive.  </w:t>
      </w:r>
      <w:r>
        <w:t>The IMWG should:</w:t>
      </w:r>
      <w:r w:rsidRPr="00E22271">
        <w:t xml:space="preserve"> </w:t>
      </w:r>
    </w:p>
    <w:p w:rsidR="00FA554E" w:rsidRDefault="00FA554E" w:rsidP="00FA554E">
      <w:pPr>
        <w:pStyle w:val="ochabulletpoint"/>
      </w:pPr>
      <w:r>
        <w:t xml:space="preserve">Establish data standards including </w:t>
      </w:r>
      <w:r w:rsidR="00F05D6A">
        <w:t xml:space="preserve">common codes, spelling of cities, oblasts and </w:t>
      </w:r>
      <w:proofErr w:type="spellStart"/>
      <w:r w:rsidR="00F05D6A">
        <w:t>raions</w:t>
      </w:r>
      <w:proofErr w:type="spellEnd"/>
      <w:r w:rsidR="00F05D6A">
        <w:t>.</w:t>
      </w:r>
    </w:p>
    <w:p w:rsidR="00F05D6A" w:rsidRDefault="00FA554E" w:rsidP="008873C8">
      <w:pPr>
        <w:pStyle w:val="ochabulletpoint"/>
      </w:pPr>
      <w:r>
        <w:t>Ensure Common Operational Datasets are agreed upon and upload to the COD registry.</w:t>
      </w:r>
      <w:r w:rsidRPr="00891A42">
        <w:t xml:space="preserve"> </w:t>
      </w:r>
      <w:r w:rsidR="00F05D6A">
        <w:t xml:space="preserve"> These operational datasets should be reviewed once a year and updated accordingly.</w:t>
      </w:r>
    </w:p>
    <w:p w:rsidR="00FA554E" w:rsidRPr="00E22271" w:rsidRDefault="00FA554E" w:rsidP="008873C8">
      <w:pPr>
        <w:pStyle w:val="ochabulletpoint"/>
      </w:pPr>
      <w:r w:rsidRPr="00E22271">
        <w:t>Discusses information need</w:t>
      </w:r>
      <w:r>
        <w:t>s and gaps of the humanitarian c</w:t>
      </w:r>
      <w:r w:rsidRPr="00E22271">
        <w:t xml:space="preserve">ommunity, and ways to improve the overall information management process (data collection, consolidation, analysis, storage, and dissemination); </w:t>
      </w:r>
    </w:p>
    <w:p w:rsidR="00FA554E" w:rsidRPr="00E22271" w:rsidRDefault="00FA554E" w:rsidP="00FA554E">
      <w:pPr>
        <w:pStyle w:val="ochabulletpoint"/>
      </w:pPr>
      <w:r w:rsidRPr="00E22271">
        <w:t xml:space="preserve">Allows the sharing of information between </w:t>
      </w:r>
      <w:r w:rsidR="00F05D6A">
        <w:t>clusters</w:t>
      </w:r>
      <w:r w:rsidRPr="00E22271">
        <w:t>, using standard tools and practices</w:t>
      </w:r>
      <w:r w:rsidR="00F05D6A">
        <w:t>.</w:t>
      </w:r>
    </w:p>
    <w:p w:rsidR="00FA554E" w:rsidRDefault="00F05D6A" w:rsidP="00FA554E">
      <w:pPr>
        <w:pStyle w:val="ochabulletpoint"/>
      </w:pPr>
      <w:r>
        <w:t>Supports the g</w:t>
      </w:r>
      <w:r w:rsidR="00FA554E" w:rsidRPr="00E22271">
        <w:t xml:space="preserve">overnment’s efforts to coordinate and harmonize IM activities of all humanitarian partners. </w:t>
      </w:r>
    </w:p>
    <w:p w:rsidR="00FA554E" w:rsidRDefault="00FA554E" w:rsidP="00FA554E">
      <w:pPr>
        <w:pStyle w:val="ochabulletpoint"/>
      </w:pPr>
      <w:r>
        <w:t xml:space="preserve">Discuss and develop response monitoring system in close consultation with </w:t>
      </w:r>
      <w:r w:rsidR="00F05D6A">
        <w:t>clusters.</w:t>
      </w:r>
    </w:p>
    <w:p w:rsidR="00FA554E" w:rsidRPr="00E22271" w:rsidRDefault="00FA554E" w:rsidP="00506990">
      <w:pPr>
        <w:pStyle w:val="ochacontentheading2"/>
        <w:ind w:left="284"/>
      </w:pPr>
      <w:r>
        <w:t xml:space="preserve">Other </w:t>
      </w:r>
      <w:r w:rsidR="00FA280B">
        <w:t>collaboration and t</w:t>
      </w:r>
      <w:r w:rsidRPr="00E22271">
        <w:t>ools</w:t>
      </w:r>
    </w:p>
    <w:p w:rsidR="00FA554E" w:rsidRPr="00E22271" w:rsidRDefault="008F074E" w:rsidP="00FA554E">
      <w:pPr>
        <w:pStyle w:val="ochabulletpoint"/>
        <w:numPr>
          <w:ilvl w:val="1"/>
          <w:numId w:val="2"/>
        </w:numPr>
        <w:ind w:left="567" w:hanging="283"/>
      </w:pPr>
      <w:r>
        <w:t xml:space="preserve">It is suggested that </w:t>
      </w:r>
      <w:r w:rsidR="00F05D6A">
        <w:t>OCHA establish a Ukraine</w:t>
      </w:r>
      <w:r w:rsidR="00FA554E" w:rsidRPr="00E22271">
        <w:t xml:space="preserve"> IMO skype group for all IMs responding to the emergency in an informal and secure setting.  Membership would be open to all </w:t>
      </w:r>
      <w:r w:rsidR="00F05D6A">
        <w:t>cluster</w:t>
      </w:r>
      <w:r w:rsidR="00FA554E" w:rsidRPr="00E22271">
        <w:t xml:space="preserve"> IMs, OCHA IMs, Assessment officers and any others that are working directly with data or information.  An added benefit to this is that it can help to build</w:t>
      </w:r>
      <w:r w:rsidR="00F05D6A">
        <w:t xml:space="preserve"> a “community” atmosphere with</w:t>
      </w:r>
      <w:r w:rsidR="00FA554E" w:rsidRPr="00E22271">
        <w:t xml:space="preserve"> the IMOs. </w:t>
      </w:r>
    </w:p>
    <w:p w:rsidR="00FA554E" w:rsidRPr="00E22271" w:rsidRDefault="00FA554E" w:rsidP="00FA554E">
      <w:pPr>
        <w:pStyle w:val="ochabulletpoint"/>
        <w:numPr>
          <w:ilvl w:val="1"/>
          <w:numId w:val="2"/>
        </w:numPr>
        <w:ind w:left="567" w:hanging="283"/>
      </w:pPr>
      <w:r w:rsidRPr="00E22271">
        <w:t xml:space="preserve">Establish a free Dropbox account and invite all </w:t>
      </w:r>
      <w:r>
        <w:t>sector</w:t>
      </w:r>
      <w:r w:rsidRPr="00E22271">
        <w:t xml:space="preserve"> IMs.  Careful structuring should be used to ensure that </w:t>
      </w:r>
      <w:r>
        <w:t>sector</w:t>
      </w:r>
      <w:r w:rsidRPr="00E22271">
        <w:t xml:space="preserve">s knew where they can place and/or edit data. </w:t>
      </w:r>
    </w:p>
    <w:p w:rsidR="00FA554E" w:rsidRPr="00E22271" w:rsidRDefault="00FA554E" w:rsidP="00FA554E">
      <w:pPr>
        <w:pStyle w:val="ochabulletpoint"/>
        <w:numPr>
          <w:ilvl w:val="1"/>
          <w:numId w:val="2"/>
        </w:numPr>
        <w:ind w:left="567" w:hanging="283"/>
      </w:pPr>
      <w:r w:rsidRPr="00E22271">
        <w:lastRenderedPageBreak/>
        <w:t xml:space="preserve">Assessment Registry on HR.info should be used as soon as possible to capture all of the assessments that have been or will be conducted.  </w:t>
      </w:r>
    </w:p>
    <w:p w:rsidR="00FA554E" w:rsidRDefault="00FA554E" w:rsidP="00FA554E">
      <w:pPr>
        <w:pStyle w:val="ochabulletpoint"/>
        <w:numPr>
          <w:ilvl w:val="1"/>
          <w:numId w:val="2"/>
        </w:numPr>
        <w:ind w:left="567" w:hanging="283"/>
      </w:pPr>
      <w:r w:rsidRPr="00E22271">
        <w:t xml:space="preserve">HR.info </w:t>
      </w:r>
      <w:r w:rsidR="00F05D6A">
        <w:t>p</w:t>
      </w:r>
      <w:r w:rsidRPr="00E22271">
        <w:t xml:space="preserve">latform: this platform should be encouraged by all </w:t>
      </w:r>
      <w:r w:rsidR="00F05D6A">
        <w:t xml:space="preserve">clusters </w:t>
      </w:r>
      <w:r w:rsidRPr="00E22271">
        <w:t>and OCHA.  FIS Geneva can provide remote training if needed.</w:t>
      </w:r>
    </w:p>
    <w:p w:rsidR="00FA554E" w:rsidRPr="00E22271" w:rsidRDefault="00FA554E" w:rsidP="00FA554E">
      <w:pPr>
        <w:pStyle w:val="ochabulletpoint"/>
        <w:numPr>
          <w:ilvl w:val="1"/>
          <w:numId w:val="2"/>
        </w:numPr>
        <w:ind w:left="567" w:hanging="283"/>
      </w:pPr>
      <w:r>
        <w:t>Develop and maintain a contact list for humanitarian actors at national and sub national level</w:t>
      </w:r>
    </w:p>
    <w:p w:rsidR="00FA554E" w:rsidRPr="000B55FB" w:rsidRDefault="008F074E" w:rsidP="00FA554E">
      <w:pPr>
        <w:pStyle w:val="ochacontentheading2"/>
      </w:pPr>
      <w:r>
        <w:t xml:space="preserve">Support </w:t>
      </w:r>
      <w:r w:rsidR="00506990">
        <w:t>for situation reports, s</w:t>
      </w:r>
      <w:r w:rsidR="00FA554E">
        <w:t>napshots</w:t>
      </w:r>
      <w:r w:rsidR="00506990">
        <w:t>, 3W</w:t>
      </w:r>
      <w:r w:rsidR="00FA554E">
        <w:t xml:space="preserve"> </w:t>
      </w:r>
      <w:r w:rsidR="00506990">
        <w:t>and t</w:t>
      </w:r>
      <w:r w:rsidR="00FA554E">
        <w:t>imelines</w:t>
      </w:r>
    </w:p>
    <w:p w:rsidR="00FA554E" w:rsidRDefault="00FA554E" w:rsidP="00FA554E">
      <w:pPr>
        <w:pStyle w:val="ochacontenttext"/>
      </w:pPr>
      <w:r w:rsidRPr="00E22271">
        <w:t>The IM</w:t>
      </w:r>
      <w:r>
        <w:t xml:space="preserve">U will need to provide support for </w:t>
      </w:r>
      <w:r w:rsidR="00506990">
        <w:t>situation reports (</w:t>
      </w:r>
      <w:proofErr w:type="spellStart"/>
      <w:r w:rsidR="00506990">
        <w:t>SitReps</w:t>
      </w:r>
      <w:proofErr w:type="spellEnd"/>
      <w:r w:rsidR="00506990">
        <w:t>) and s</w:t>
      </w:r>
      <w:r>
        <w:t>napshots.  The time line for these products should be establish early so that products become predictable for OCHA management</w:t>
      </w:r>
      <w:r w:rsidRPr="000B55FB">
        <w:t xml:space="preserve"> partners and clients and to reduce the ad-hoc request which can pull an IMU </w:t>
      </w:r>
      <w:r>
        <w:t xml:space="preserve">(and OCHA office) </w:t>
      </w:r>
      <w:r w:rsidRPr="000B55FB">
        <w:t>away from agreed upon priorities</w:t>
      </w:r>
      <w:r>
        <w:t xml:space="preserve">.  </w:t>
      </w:r>
      <w:r w:rsidRPr="000B55FB">
        <w:t xml:space="preserve">By using this approach, </w:t>
      </w:r>
      <w:r>
        <w:t>sector</w:t>
      </w:r>
      <w:r w:rsidRPr="000B55FB">
        <w:t>s/</w:t>
      </w:r>
      <w:r w:rsidR="008F074E">
        <w:t>cluster</w:t>
      </w:r>
      <w:r w:rsidRPr="000B55FB">
        <w:t xml:space="preserve"> </w:t>
      </w:r>
      <w:r>
        <w:t xml:space="preserve">can have the </w:t>
      </w:r>
      <w:r w:rsidRPr="000B55FB">
        <w:t>space to do their work between reporting</w:t>
      </w:r>
      <w:r w:rsidR="00306A11">
        <w:t xml:space="preserve"> periods </w:t>
      </w:r>
      <w:r w:rsidRPr="000B55FB">
        <w:t>allow</w:t>
      </w:r>
      <w:r w:rsidR="00306A11">
        <w:t>ing</w:t>
      </w:r>
      <w:r w:rsidRPr="000B55FB">
        <w:t xml:space="preserve"> them to be predictable with their </w:t>
      </w:r>
      <w:r>
        <w:t>sector</w:t>
      </w:r>
      <w:r w:rsidR="008F074E">
        <w:t>/cluster</w:t>
      </w:r>
      <w:r w:rsidRPr="000B55FB">
        <w:t xml:space="preserve"> members (as they define a reporting cycle for their members). Having predictable products will allow for HQ and management’s to know when products will be available. </w:t>
      </w:r>
    </w:p>
    <w:p w:rsidR="008F074E" w:rsidRDefault="008F074E" w:rsidP="00506990">
      <w:pPr>
        <w:pStyle w:val="ochabulletpoint"/>
        <w:numPr>
          <w:ilvl w:val="0"/>
          <w:numId w:val="0"/>
        </w:numPr>
        <w:ind w:left="1004" w:hanging="284"/>
        <w:rPr>
          <w:b/>
        </w:rPr>
      </w:pPr>
      <w:r>
        <w:rPr>
          <w:b/>
        </w:rPr>
        <w:t>Suggested reporting timeline</w:t>
      </w:r>
    </w:p>
    <w:p w:rsidR="00506990" w:rsidRDefault="00FA554E" w:rsidP="00506990">
      <w:pPr>
        <w:pStyle w:val="ochacontenttext"/>
        <w:ind w:left="720"/>
      </w:pPr>
      <w:r>
        <w:t xml:space="preserve">Due to the limited resources of the IMU it is suggested that </w:t>
      </w:r>
      <w:r w:rsidR="008F074E">
        <w:t xml:space="preserve">displacement graphics are done once a week as data becomes available from the government.  </w:t>
      </w:r>
      <w:r>
        <w:t xml:space="preserve">Snapshots </w:t>
      </w:r>
      <w:r w:rsidR="008F074E">
        <w:t xml:space="preserve">should be done no more than once every two weeks and ideally once a month.  </w:t>
      </w:r>
      <w:proofErr w:type="spellStart"/>
      <w:r w:rsidR="00506990">
        <w:t>SitR</w:t>
      </w:r>
      <w:r>
        <w:t>eps</w:t>
      </w:r>
      <w:proofErr w:type="spellEnd"/>
      <w:r>
        <w:t xml:space="preserve"> </w:t>
      </w:r>
      <w:r w:rsidR="008F074E">
        <w:t>are currently</w:t>
      </w:r>
      <w:r w:rsidR="00506990">
        <w:t xml:space="preserve"> produced</w:t>
      </w:r>
      <w:r w:rsidR="008F074E">
        <w:t xml:space="preserve"> once every two weeks but hopefully this will soon move to a monthly humanitarian bulletin.  </w:t>
      </w:r>
    </w:p>
    <w:p w:rsidR="00FA554E" w:rsidRDefault="00A424A0" w:rsidP="00506990">
      <w:pPr>
        <w:pStyle w:val="ochacontenttext"/>
        <w:ind w:left="720"/>
      </w:pPr>
      <w:r>
        <w:t xml:space="preserve">Once the </w:t>
      </w:r>
      <w:r w:rsidR="00506990">
        <w:t xml:space="preserve">reporting </w:t>
      </w:r>
      <w:r>
        <w:t>timeline is established the sectors/cluster nee</w:t>
      </w:r>
      <w:r w:rsidR="00506990">
        <w:t xml:space="preserve">d to be informed as they are </w:t>
      </w:r>
      <w:r>
        <w:t xml:space="preserve">a critical source of data </w:t>
      </w:r>
      <w:r w:rsidR="00506990">
        <w:t xml:space="preserve">both </w:t>
      </w:r>
      <w:r>
        <w:t xml:space="preserve">for the </w:t>
      </w:r>
      <w:proofErr w:type="spellStart"/>
      <w:r>
        <w:t>SitReps</w:t>
      </w:r>
      <w:proofErr w:type="spellEnd"/>
      <w:r>
        <w:t xml:space="preserve"> and 3W infographics.  For example they should know that once every two weeks their inputs to the </w:t>
      </w:r>
      <w:proofErr w:type="spellStart"/>
      <w:r w:rsidR="00506990">
        <w:t>SitRep</w:t>
      </w:r>
      <w:proofErr w:type="spellEnd"/>
      <w:r>
        <w:t xml:space="preserve"> will be required on a Wednesday so that OCHA can prepare the </w:t>
      </w:r>
      <w:proofErr w:type="spellStart"/>
      <w:r w:rsidR="00506990">
        <w:t>SitRep</w:t>
      </w:r>
      <w:proofErr w:type="spellEnd"/>
      <w:r>
        <w:t xml:space="preserve"> for Friday distribution.  A predictable OCHA schedule will </w:t>
      </w:r>
      <w:r w:rsidR="00FA554E">
        <w:t>help the sectors</w:t>
      </w:r>
      <w:r>
        <w:t>/clusters</w:t>
      </w:r>
      <w:r w:rsidR="00FA554E">
        <w:t xml:space="preserve"> collect </w:t>
      </w:r>
      <w:r>
        <w:t xml:space="preserve">data from their partners in time to </w:t>
      </w:r>
      <w:r w:rsidR="00FA554E">
        <w:t>submit their data to feed the products.</w:t>
      </w:r>
    </w:p>
    <w:p w:rsidR="00B95567" w:rsidRPr="000B55FB" w:rsidRDefault="00B95567" w:rsidP="00506990">
      <w:pPr>
        <w:pStyle w:val="ochacontenttext"/>
        <w:ind w:left="720"/>
      </w:pPr>
    </w:p>
    <w:p w:rsidR="008F074E" w:rsidRDefault="008F074E" w:rsidP="00FA554E">
      <w:pPr>
        <w:pStyle w:val="ochacontenttext"/>
      </w:pPr>
    </w:p>
    <w:p w:rsidR="008F074E" w:rsidRPr="007454B7" w:rsidRDefault="008F074E" w:rsidP="008F074E">
      <w:pPr>
        <w:rPr>
          <w:lang w:eastAsia="zh-TW"/>
        </w:rPr>
      </w:pPr>
      <w:r>
        <w:rPr>
          <w:noProof/>
          <w:lang w:val="en-GB" w:eastAsia="en-GB"/>
        </w:rPr>
        <mc:AlternateContent>
          <mc:Choice Requires="wpg">
            <w:drawing>
              <wp:anchor distT="0" distB="0" distL="114300" distR="114300" simplePos="0" relativeHeight="251539968" behindDoc="0" locked="0" layoutInCell="1" allowOverlap="1" wp14:anchorId="38078871" wp14:editId="140A1B77">
                <wp:simplePos x="0" y="0"/>
                <wp:positionH relativeFrom="column">
                  <wp:posOffset>94615</wp:posOffset>
                </wp:positionH>
                <wp:positionV relativeFrom="paragraph">
                  <wp:posOffset>38735</wp:posOffset>
                </wp:positionV>
                <wp:extent cx="6267450" cy="615950"/>
                <wp:effectExtent l="0" t="0" r="19050" b="31750"/>
                <wp:wrapNone/>
                <wp:docPr id="12" name="Group 12"/>
                <wp:cNvGraphicFramePr/>
                <a:graphic xmlns:a="http://schemas.openxmlformats.org/drawingml/2006/main">
                  <a:graphicData uri="http://schemas.microsoft.com/office/word/2010/wordprocessingGroup">
                    <wpg:wgp>
                      <wpg:cNvGrpSpPr/>
                      <wpg:grpSpPr>
                        <a:xfrm>
                          <a:off x="0" y="0"/>
                          <a:ext cx="6267450" cy="615950"/>
                          <a:chOff x="0" y="0"/>
                          <a:chExt cx="3530600" cy="573778"/>
                        </a:xfrm>
                      </wpg:grpSpPr>
                      <wpg:grpSp>
                        <wpg:cNvPr id="3" name="Group 3"/>
                        <wpg:cNvGrpSpPr/>
                        <wpg:grpSpPr>
                          <a:xfrm>
                            <a:off x="0" y="228600"/>
                            <a:ext cx="3530600" cy="345178"/>
                            <a:chOff x="0" y="1219200"/>
                            <a:chExt cx="4579993" cy="457200"/>
                          </a:xfrm>
                        </wpg:grpSpPr>
                        <wps:wsp>
                          <wps:cNvPr id="4" name="Straight Connector 4"/>
                          <wps:cNvCnPr/>
                          <wps:spPr>
                            <a:xfrm>
                              <a:off x="0" y="1447800"/>
                              <a:ext cx="4579993"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5" name="Straight Connector 5"/>
                          <wps:cNvCnPr/>
                          <wps:spPr>
                            <a:xfrm>
                              <a:off x="0" y="1219200"/>
                              <a:ext cx="0" cy="45720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6" name="Straight Connector 6"/>
                          <wps:cNvCnPr/>
                          <wps:spPr>
                            <a:xfrm>
                              <a:off x="1143000" y="1219200"/>
                              <a:ext cx="0" cy="457200"/>
                            </a:xfrm>
                            <a:prstGeom prst="line">
                              <a:avLst/>
                            </a:prstGeom>
                            <a:ln w="12700">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a:off x="2286000" y="1219200"/>
                              <a:ext cx="0" cy="45720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4" name="Straight Connector 14"/>
                          <wps:cNvCnPr/>
                          <wps:spPr>
                            <a:xfrm>
                              <a:off x="3429000" y="1219200"/>
                              <a:ext cx="0" cy="45720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a:off x="4572000" y="1219200"/>
                              <a:ext cx="0" cy="45720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5" name="TextBox 15"/>
                        <wps:cNvSpPr txBox="1"/>
                        <wps:spPr>
                          <a:xfrm>
                            <a:off x="971550" y="0"/>
                            <a:ext cx="679449" cy="217187"/>
                          </a:xfrm>
                          <a:prstGeom prst="rect">
                            <a:avLst/>
                          </a:prstGeom>
                          <a:solidFill>
                            <a:schemeClr val="accent1">
                              <a:lumMod val="20000"/>
                              <a:lumOff val="80000"/>
                            </a:schemeClr>
                          </a:solidFill>
                        </wps:spPr>
                        <wps:txb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2</w:t>
                              </w:r>
                            </w:p>
                          </w:txbxContent>
                        </wps:txbx>
                        <wps:bodyPr wrap="square" rtlCol="0">
                          <a:noAutofit/>
                        </wps:bodyPr>
                      </wps:wsp>
                      <wps:wsp>
                        <wps:cNvPr id="28" name="TextBox 15"/>
                        <wps:cNvSpPr txBox="1"/>
                        <wps:spPr>
                          <a:xfrm>
                            <a:off x="1860550" y="0"/>
                            <a:ext cx="679449" cy="217187"/>
                          </a:xfrm>
                          <a:prstGeom prst="rect">
                            <a:avLst/>
                          </a:prstGeom>
                          <a:solidFill>
                            <a:schemeClr val="accent1">
                              <a:lumMod val="20000"/>
                              <a:lumOff val="80000"/>
                            </a:schemeClr>
                          </a:solidFill>
                        </wps:spPr>
                        <wps:txb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3</w:t>
                              </w:r>
                            </w:p>
                          </w:txbxContent>
                        </wps:txbx>
                        <wps:bodyPr wrap="square" rtlCol="0">
                          <a:noAutofit/>
                        </wps:bodyPr>
                      </wps:wsp>
                      <wps:wsp>
                        <wps:cNvPr id="29" name="TextBox 15"/>
                        <wps:cNvSpPr txBox="1"/>
                        <wps:spPr>
                          <a:xfrm>
                            <a:off x="2749550" y="0"/>
                            <a:ext cx="679449" cy="217187"/>
                          </a:xfrm>
                          <a:prstGeom prst="rect">
                            <a:avLst/>
                          </a:prstGeom>
                          <a:solidFill>
                            <a:schemeClr val="accent1">
                              <a:lumMod val="20000"/>
                              <a:lumOff val="80000"/>
                            </a:schemeClr>
                          </a:solidFill>
                        </wps:spPr>
                        <wps:txb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4</w:t>
                              </w:r>
                            </w:p>
                          </w:txbxContent>
                        </wps:txbx>
                        <wps:bodyPr wrap="square" rtlCol="0">
                          <a:noAutofit/>
                        </wps:bodyPr>
                      </wps:wsp>
                      <wps:wsp>
                        <wps:cNvPr id="11" name="TextBox 15"/>
                        <wps:cNvSpPr txBox="1"/>
                        <wps:spPr>
                          <a:xfrm>
                            <a:off x="82550" y="0"/>
                            <a:ext cx="679449" cy="217187"/>
                          </a:xfrm>
                          <a:prstGeom prst="rect">
                            <a:avLst/>
                          </a:prstGeom>
                          <a:solidFill>
                            <a:schemeClr val="accent1">
                              <a:lumMod val="20000"/>
                              <a:lumOff val="80000"/>
                            </a:schemeClr>
                          </a:solidFill>
                        </wps:spPr>
                        <wps:txb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8078871" id="Group 12" o:spid="_x0000_s1026" style="position:absolute;margin-left:7.45pt;margin-top:3.05pt;width:493.5pt;height:48.5pt;z-index:251539968;mso-width-relative:margin;mso-height-relative:margin" coordsize="35306,5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">
                <v:group id="Group 3" o:spid="_x0000_s1027" style="position:absolute;top:2286;width:35306;height:3451" coordorigin=",12192" coordsize="45799,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line id="Straight Connector 4" o:spid="_x0000_s1028" style="position:absolute;visibility:visible;mso-wrap-style:square" from="0,14478" to="45799,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pA8MAAADaAAAADwAAAGRycy9kb3ducmV2LnhtbESPQWvCQBSE7wX/w/IEb3WTWopEVwli&#10;QaGX2B709sg+k2j2bdhdTfz3bqHQ4zAz3zDL9WBacSfnG8sK0mkCgri0uuFKwc/35+schA/IGlvL&#10;pOBBHtar0csSM217Luh+CJWIEPYZKqhD6DIpfVmTQT+1HXH0ztYZDFG6SmqHfYSbVr4lyYc02HBc&#10;qLGjTU3l9XAzCman3m2vfDnuZZEWebqZz/LuS6nJeMgXIAIN4T/8195pBe/weyXeAL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6QPDAAAA2gAAAA8AAAAAAAAAAAAA&#10;AAAAoQIAAGRycy9kb3ducmV2LnhtbFBLBQYAAAAABAAEAPkAAACRAwAAAAA=&#10;" strokecolor="#0070c0" strokeweight="1.5pt"/>
                  <v:line id="Straight Connector 5" o:spid="_x0000_s1029" style="position:absolute;visibility:visible;mso-wrap-style:square" from="0,12192" to="0,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DiIsMAAADaAAAADwAAAGRycy9kb3ducmV2LnhtbESPQWvCQBSE7wX/w/KE3uompYYSXUUD&#10;LUVPJorXZ/aZBLNvQ3araX99VxB6HGbmG2a+HEwrrtS7xrKCeBKBIC6tbrhSsC8+Xt5BOI+ssbVM&#10;Cn7IwXIxeppjqu2Nd3TNfSUChF2KCmrvu1RKV9Zk0E1sRxy8s+0N+iD7SuoebwFuWvkaRYk02HBY&#10;qLGjrKbykn8bBcU2Lmz2uSHWyZs7rvh3fToUSj2Ph9UMhKfB/4cf7S+tYAr3K+EG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w4iLDAAAA2gAAAA8AAAAAAAAAAAAA&#10;AAAAoQIAAGRycy9kb3ducmV2LnhtbFBLBQYAAAAABAAEAPkAAACRAwAAAAA=&#10;" strokecolor="#95b3d7 [1940]"/>
                  <v:line id="Straight Connector 6" o:spid="_x0000_s1030" style="position:absolute;visibility:visible;mso-wrap-style:square" from="11430,12192" to="11430,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vFDsUAAADaAAAADwAAAGRycy9kb3ducmV2LnhtbESPT2vCQBTE70K/w/IK3nRTLVGiq9hC&#10;xR56SPx3fWRfk9Ts25BdY/rtuwXB4zAzv2GW697UoqPWVZYVvIwjEMS51RUXCg77j9EchPPIGmvL&#10;pOCXHKxXT4MlJtreOKUu84UIEHYJKii9bxIpXV6SQTe2DXHwvm1r0AfZFlK3eAtwU8tJFMXSYMVh&#10;ocSG3kvKL9nVKNhk3efPfHI4T4/T7HV2urx92W2q1PC53yxAeOr9I3xv77SCGP6vhBs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vFDsUAAADaAAAADwAAAAAAAAAA&#10;AAAAAAChAgAAZHJzL2Rvd25yZXYueG1sUEsFBgAAAAAEAAQA+QAAAJMDAAAAAA==&#10;" strokecolor="#95b3d7 [1940]" strokeweight="1pt"/>
                  <v:line id="Straight Connector 13" o:spid="_x0000_s1031" style="position:absolute;visibility:visible;mso-wrap-style:square" from="22860,12192" to="22860,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PTsEAAADbAAAADwAAAGRycy9kb3ducmV2LnhtbERPTWvCQBC9C/0PyxS86SZVgkRXsYFK&#10;0VOTFq9jdkxCs7Mhu2raX98VCt7m8T5ntRlMK67Uu8aygngagSAurW64UvBZvE0WIJxH1thaJgU/&#10;5GCzfhqtMNX2xh90zX0lQgi7FBXU3neplK6syaCb2o44cGfbG/QB9pXUPd5CuGnlSxQl0mDDoaHG&#10;jrKayu/8YhQUh7iw2W5PrJO5O2759/X0VSg1fh62SxCeBv8Q/7vfdZg/g/sv4QC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6Y9OwQAAANsAAAAPAAAAAAAAAAAAAAAA&#10;AKECAABkcnMvZG93bnJldi54bWxQSwUGAAAAAAQABAD5AAAAjwMAAAAA&#10;" strokecolor="#95b3d7 [1940]"/>
                  <v:line id="Straight Connector 14" o:spid="_x0000_s1032" style="position:absolute;visibility:visible;mso-wrap-style:square" from="34290,12192" to="34290,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AXOsEAAADbAAAADwAAAGRycy9kb3ducmV2LnhtbERPTWvCQBC9F/oflil4azaKSInZBCtU&#10;xJ40Lb2O2WkSmp0Nu6tGf31XKPQ2j/c5eTmaXpzJ+c6ygmmSgiCure64UfBRvT2/gPABWWNvmRRc&#10;yUNZPD7kmGl74T2dD6ERMYR9hgraEIZMSl+3ZNAndiCO3Ld1BkOErpHa4SWGm17O0nQhDXYcG1oc&#10;aN1S/XM4GQXV+7Sy682OWC/m/mvFt9fjZ6XU5GlcLUEEGsO/+M+91XH+HO6/xAN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ABc6wQAAANsAAAAPAAAAAAAAAAAAAAAA&#10;AKECAABkcnMvZG93bnJldi54bWxQSwUGAAAAAAQABAD5AAAAjwMAAAAA&#10;" strokecolor="#95b3d7 [1940]"/>
                  <v:line id="Straight Connector 15" o:spid="_x0000_s1033" style="position:absolute;visibility:visible;mso-wrap-style:square" from="45720,12192" to="45720,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yyocEAAADbAAAADwAAAGRycy9kb3ducmV2LnhtbERPTWvCQBC9C/0PyxS86SZFg0RXsYFK&#10;0VOTFq9jdkxCs7Mhu2raX98VCt7m8T5ntRlMK67Uu8aygngagSAurW64UvBZvE0WIJxH1thaJgU/&#10;5GCzfhqtMNX2xh90zX0lQgi7FBXU3neplK6syaCb2o44cGfbG/QB9pXUPd5CuGnlSxQl0mDDoaHG&#10;jrKayu/8YhQUh7iw2W5PrJOZO2759/X0VSg1fh62SxCeBv8Q/7vfdZg/h/sv4QC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TLKhwQAAANsAAAAPAAAAAAAAAAAAAAAA&#10;AKECAABkcnMvZG93bnJldi54bWxQSwUGAAAAAAQABAD5AAAAjwMAAAAA&#10;" strokecolor="#95b3d7 [1940]"/>
                </v:group>
                <v:shapetype id="_x0000_t202" coordsize="21600,21600" o:spt="202" path="m,l,21600r21600,l21600,xe">
                  <v:stroke joinstyle="miter"/>
                  <v:path gradientshapeok="t" o:connecttype="rect"/>
                </v:shapetype>
                <v:shape id="TextBox 15" o:spid="_x0000_s1034" type="#_x0000_t202" style="position:absolute;left:9715;width:6794;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3hm8QA&#10;AADbAAAADwAAAGRycy9kb3ducmV2LnhtbESPzWrDMBCE74W8g9hAb42cQH7qRg6l0NJCcsjPAyzW&#10;xha2Vq61Tdy3rwqBHIeZ+YZZbwbfqgv10QU2MJ1koIjLYB1XBk7H96cVqCjIFtvAZOCXImyK0cMa&#10;cxuuvKfLQSqVIBxzNFCLdLnWsazJY5yEjjh559B7lCT7StserwnuWz3LsoX26Dgt1NjRW01lc/jx&#10;BnaLr/DsdnP/4VbLbykl2mbYGvM4Hl5fQAkNcg/f2p/WwGwO/1/SD9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94ZvEAAAA2wAAAA8AAAAAAAAAAAAAAAAAmAIAAGRycy9k&#10;b3ducmV2LnhtbFBLBQYAAAAABAAEAPUAAACJAwAAAAA=&#10;" fillcolor="#dbe5f1 [660]" stroked="f">
                  <v:textbo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2</w:t>
                        </w:r>
                      </w:p>
                    </w:txbxContent>
                  </v:textbox>
                </v:shape>
                <v:shape id="TextBox 15" o:spid="_x0000_s1035" type="#_x0000_t202" style="position:absolute;left:18605;width:6794;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OBcAA&#10;AADbAAAADwAAAGRycy9kb3ducmV2LnhtbERPzWrCQBC+C32HZQq96UahalM3oRQqFvSg7QMM2TFZ&#10;zM6m2VHj23cPgseP739VDr5VF+qjC2xgOslAEVfBOq4N/P58jZegoiBbbAOTgRtFKIun0QpzG668&#10;p8tBapVCOOZooBHpcq1j1ZDHOAkdceKOofcoCfa1tj1eU7hv9SzL5tqj49TQYEefDVWnw9kb2M2/&#10;w5vbvfq1Wy7+pJJoT8PWmJfn4eMdlNAgD/HdvbEGZmls+pJ+g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xOBcAAAADbAAAADwAAAAAAAAAAAAAAAACYAgAAZHJzL2Rvd25y&#10;ZXYueG1sUEsFBgAAAAAEAAQA9QAAAIUDAAAAAA==&#10;" fillcolor="#dbe5f1 [660]" stroked="f">
                  <v:textbo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3</w:t>
                        </w:r>
                      </w:p>
                    </w:txbxContent>
                  </v:textbox>
                </v:shape>
                <v:shape id="TextBox 15" o:spid="_x0000_s1036" type="#_x0000_t202" style="position:absolute;left:27495;width:6794;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rnsMA&#10;AADbAAAADwAAAGRycy9kb3ducmV2LnhtbESPzWoCQRCE7wHfYWghtzirEKOro4hgiBAP/jxAs9Pu&#10;Du70rDutbt4+IwRyLKrqK2q+7Hyt7tRGF9jAcJCBIi6CdVwaOB03bxNQUZAt1oHJwA9FWC56L3PM&#10;bXjwnu4HKVWCcMzRQCXS5FrHoiKPcRAa4uSdQ+tRkmxLbVt8JLiv9SjLxtqj47RQYUPriorL4eYN&#10;7MbbMHW7d//pJh9XKSTaS/dtzGu/W81ACXXyH/5rf1kDoyk8v6Qf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rnsMAAADbAAAADwAAAAAAAAAAAAAAAACYAgAAZHJzL2Rv&#10;d25yZXYueG1sUEsFBgAAAAAEAAQA9QAAAIgDAAAAAA==&#10;" fillcolor="#dbe5f1 [660]" stroked="f">
                  <v:textbo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4</w:t>
                        </w:r>
                      </w:p>
                    </w:txbxContent>
                  </v:textbox>
                </v:shape>
                <v:shape id="TextBox 15" o:spid="_x0000_s1037" type="#_x0000_t202" style="position:absolute;left:825;width:6794;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JcAA&#10;AADbAAAADwAAAGRycy9kb3ducmV2LnhtbERPzWoCMRC+C32HMAVvmlWo2q1RitCioAe1DzBsprvB&#10;zWS7mer69kYQvM3H9zvzZedrdaY2usAGRsMMFHERrOPSwM/xazADFQXZYh2YDFwpwnLx0ptjbsOF&#10;93Q+SKlSCMccDVQiTa51LCryGIehIU7cb2g9SoJtqW2LlxTuaz3Oson26Dg1VNjQqqLidPj3BnaT&#10;TXh3uzf/7WbTPykk2lO3Nab/2n1+gBLq5Cl+uNc2zR/B/Zd0gF7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tJcAAAADbAAAADwAAAAAAAAAAAAAAAACYAgAAZHJzL2Rvd25y&#10;ZXYueG1sUEsFBgAAAAAEAAQA9QAAAIUDAAAAAA==&#10;" fillcolor="#dbe5f1 [660]" stroked="f">
                  <v:textbox>
                    <w:txbxContent>
                      <w:p w:rsidR="008873C8" w:rsidRPr="000F04A3" w:rsidRDefault="008873C8" w:rsidP="008F074E">
                        <w:pPr>
                          <w:pStyle w:val="NormalWeb"/>
                          <w:spacing w:before="0" w:beforeAutospacing="0" w:after="0" w:afterAutospacing="0"/>
                          <w:jc w:val="center"/>
                          <w:rPr>
                            <w:rFonts w:ascii="Arial" w:hAnsi="Arial" w:cs="Arial"/>
                            <w:b/>
                            <w:color w:val="0070C0"/>
                            <w:sz w:val="14"/>
                          </w:rPr>
                        </w:pPr>
                        <w:r>
                          <w:rPr>
                            <w:rFonts w:ascii="Arial" w:hAnsi="Arial" w:cs="Arial"/>
                            <w:b/>
                            <w:color w:val="0070C0"/>
                            <w:kern w:val="24"/>
                            <w:sz w:val="20"/>
                            <w:szCs w:val="36"/>
                            <w:lang w:val="en-US"/>
                          </w:rPr>
                          <w:t>Week 1</w:t>
                        </w:r>
                      </w:p>
                    </w:txbxContent>
                  </v:textbox>
                </v:shape>
              </v:group>
            </w:pict>
          </mc:Fallback>
        </mc:AlternateContent>
      </w: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r>
        <w:rPr>
          <w:noProof/>
          <w:lang w:val="en-GB" w:eastAsia="en-GB"/>
        </w:rPr>
        <mc:AlternateContent>
          <mc:Choice Requires="wps">
            <w:drawing>
              <wp:anchor distT="0" distB="0" distL="114300" distR="114300" simplePos="0" relativeHeight="251414016" behindDoc="0" locked="0" layoutInCell="1" allowOverlap="1" wp14:anchorId="0D7C394B" wp14:editId="71AE9A1B">
                <wp:simplePos x="0" y="0"/>
                <wp:positionH relativeFrom="column">
                  <wp:posOffset>1395730</wp:posOffset>
                </wp:positionH>
                <wp:positionV relativeFrom="paragraph">
                  <wp:posOffset>75565</wp:posOffset>
                </wp:positionV>
                <wp:extent cx="0" cy="1460500"/>
                <wp:effectExtent l="95250" t="38100" r="57150" b="25400"/>
                <wp:wrapNone/>
                <wp:docPr id="38" name="Straight Arrow Connector 24"/>
                <wp:cNvGraphicFramePr/>
                <a:graphic xmlns:a="http://schemas.openxmlformats.org/drawingml/2006/main">
                  <a:graphicData uri="http://schemas.microsoft.com/office/word/2010/wordprocessingShape">
                    <wps:wsp>
                      <wps:cNvCnPr/>
                      <wps:spPr>
                        <a:xfrm>
                          <a:off x="0" y="0"/>
                          <a:ext cx="0" cy="1460500"/>
                        </a:xfrm>
                        <a:prstGeom prst="straightConnector1">
                          <a:avLst/>
                        </a:prstGeom>
                        <a:ln w="19050">
                          <a:solidFill>
                            <a:schemeClr val="accent6">
                              <a:lumMod val="75000"/>
                            </a:schemeClr>
                          </a:solidFill>
                          <a:prstDash val="solid"/>
                          <a:headEnd type="arrow"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F90F547" id="_x0000_t32" coordsize="21600,21600" o:spt="32" o:oned="t" path="m,l21600,21600e" filled="f">
                <v:path arrowok="t" fillok="f" o:connecttype="none"/>
                <o:lock v:ext="edit" shapetype="t"/>
              </v:shapetype>
              <v:shape id="Straight Arrow Connector 24" o:spid="_x0000_s1026" type="#_x0000_t32" style="position:absolute;margin-left:109.9pt;margin-top:5.95pt;width:0;height:115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" strokecolor="#e36c0a [2409]" strokeweight="1.5pt">
                <v:stroke startarrow="open"/>
              </v:shape>
            </w:pict>
          </mc:Fallback>
        </mc:AlternateContent>
      </w:r>
    </w:p>
    <w:p w:rsidR="008F074E" w:rsidRPr="007454B7" w:rsidRDefault="00A424A0" w:rsidP="008F074E">
      <w:pPr>
        <w:rPr>
          <w:lang w:eastAsia="zh-TW"/>
        </w:rPr>
      </w:pPr>
      <w:r>
        <w:rPr>
          <w:noProof/>
          <w:lang w:val="en-GB" w:eastAsia="en-GB"/>
        </w:rPr>
        <mc:AlternateContent>
          <mc:Choice Requires="wps">
            <w:drawing>
              <wp:anchor distT="0" distB="0" distL="114300" distR="114300" simplePos="0" relativeHeight="251862528" behindDoc="0" locked="0" layoutInCell="1" allowOverlap="1" wp14:anchorId="4899EB92" wp14:editId="53EF1994">
                <wp:simplePos x="0" y="0"/>
                <wp:positionH relativeFrom="column">
                  <wp:posOffset>6216015</wp:posOffset>
                </wp:positionH>
                <wp:positionV relativeFrom="paragraph">
                  <wp:posOffset>-70485</wp:posOffset>
                </wp:positionV>
                <wp:extent cx="0" cy="1460500"/>
                <wp:effectExtent l="95250" t="38100" r="57150" b="25400"/>
                <wp:wrapNone/>
                <wp:docPr id="53" name="Straight Arrow Connector 24"/>
                <wp:cNvGraphicFramePr/>
                <a:graphic xmlns:a="http://schemas.openxmlformats.org/drawingml/2006/main">
                  <a:graphicData uri="http://schemas.microsoft.com/office/word/2010/wordprocessingShape">
                    <wps:wsp>
                      <wps:cNvCnPr/>
                      <wps:spPr>
                        <a:xfrm>
                          <a:off x="0" y="0"/>
                          <a:ext cx="0" cy="1460500"/>
                        </a:xfrm>
                        <a:prstGeom prst="straightConnector1">
                          <a:avLst/>
                        </a:prstGeom>
                        <a:ln w="19050">
                          <a:solidFill>
                            <a:schemeClr val="accent6">
                              <a:lumMod val="75000"/>
                            </a:schemeClr>
                          </a:solidFill>
                          <a:prstDash val="solid"/>
                          <a:headEnd type="arrow"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98FF95" id="Straight Arrow Connector 24" o:spid="_x0000_s1026" type="#_x0000_t32" style="position:absolute;margin-left:489.45pt;margin-top:-5.55pt;width:0;height:1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" strokecolor="#e36c0a [2409]" strokeweight="1.5pt">
                <v:stroke startarrow="open"/>
              </v:shape>
            </w:pict>
          </mc:Fallback>
        </mc:AlternateContent>
      </w:r>
      <w:r>
        <w:rPr>
          <w:noProof/>
          <w:lang w:val="en-GB" w:eastAsia="en-GB"/>
        </w:rPr>
        <mc:AlternateContent>
          <mc:Choice Requires="wps">
            <w:drawing>
              <wp:anchor distT="0" distB="0" distL="114300" distR="114300" simplePos="0" relativeHeight="251853312" behindDoc="0" locked="0" layoutInCell="1" allowOverlap="1" wp14:anchorId="16B535EF" wp14:editId="40E2CC45">
                <wp:simplePos x="0" y="0"/>
                <wp:positionH relativeFrom="column">
                  <wp:posOffset>4501515</wp:posOffset>
                </wp:positionH>
                <wp:positionV relativeFrom="paragraph">
                  <wp:posOffset>-70485</wp:posOffset>
                </wp:positionV>
                <wp:extent cx="0" cy="1460500"/>
                <wp:effectExtent l="95250" t="38100" r="57150" b="25400"/>
                <wp:wrapNone/>
                <wp:docPr id="52" name="Straight Arrow Connector 24"/>
                <wp:cNvGraphicFramePr/>
                <a:graphic xmlns:a="http://schemas.openxmlformats.org/drawingml/2006/main">
                  <a:graphicData uri="http://schemas.microsoft.com/office/word/2010/wordprocessingShape">
                    <wps:wsp>
                      <wps:cNvCnPr/>
                      <wps:spPr>
                        <a:xfrm>
                          <a:off x="0" y="0"/>
                          <a:ext cx="0" cy="1460500"/>
                        </a:xfrm>
                        <a:prstGeom prst="straightConnector1">
                          <a:avLst/>
                        </a:prstGeom>
                        <a:ln w="19050">
                          <a:solidFill>
                            <a:schemeClr val="accent6">
                              <a:lumMod val="75000"/>
                            </a:schemeClr>
                          </a:solidFill>
                          <a:prstDash val="solid"/>
                          <a:headEnd type="arrow"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9E968F" id="Straight Arrow Connector 24" o:spid="_x0000_s1026" type="#_x0000_t32" style="position:absolute;margin-left:354.45pt;margin-top:-5.55pt;width:0;height:11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" strokecolor="#e36c0a [2409]" strokeweight="1.5pt">
                <v:stroke startarrow="open"/>
              </v:shape>
            </w:pict>
          </mc:Fallback>
        </mc:AlternateContent>
      </w:r>
      <w:r>
        <w:rPr>
          <w:noProof/>
          <w:lang w:val="en-GB" w:eastAsia="en-GB"/>
        </w:rPr>
        <mc:AlternateContent>
          <mc:Choice Requires="wps">
            <w:drawing>
              <wp:anchor distT="0" distB="0" distL="114300" distR="114300" simplePos="0" relativeHeight="251840000" behindDoc="0" locked="0" layoutInCell="1" allowOverlap="1" wp14:anchorId="57C3409E" wp14:editId="7892C729">
                <wp:simplePos x="0" y="0"/>
                <wp:positionH relativeFrom="column">
                  <wp:posOffset>3006090</wp:posOffset>
                </wp:positionH>
                <wp:positionV relativeFrom="paragraph">
                  <wp:posOffset>-70485</wp:posOffset>
                </wp:positionV>
                <wp:extent cx="0" cy="1460500"/>
                <wp:effectExtent l="95250" t="38100" r="57150" b="25400"/>
                <wp:wrapNone/>
                <wp:docPr id="51" name="Straight Arrow Connector 24"/>
                <wp:cNvGraphicFramePr/>
                <a:graphic xmlns:a="http://schemas.openxmlformats.org/drawingml/2006/main">
                  <a:graphicData uri="http://schemas.microsoft.com/office/word/2010/wordprocessingShape">
                    <wps:wsp>
                      <wps:cNvCnPr/>
                      <wps:spPr>
                        <a:xfrm>
                          <a:off x="0" y="0"/>
                          <a:ext cx="0" cy="1460500"/>
                        </a:xfrm>
                        <a:prstGeom prst="straightConnector1">
                          <a:avLst/>
                        </a:prstGeom>
                        <a:ln w="19050">
                          <a:solidFill>
                            <a:schemeClr val="accent6">
                              <a:lumMod val="75000"/>
                            </a:schemeClr>
                          </a:solidFill>
                          <a:prstDash val="solid"/>
                          <a:headEnd type="arrow"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95C7B4" id="Straight Arrow Connector 24" o:spid="_x0000_s1026" type="#_x0000_t32" style="position:absolute;margin-left:236.7pt;margin-top:-5.55pt;width:0;height:11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" strokecolor="#e36c0a [2409]" strokeweight="1.5pt">
                <v:stroke startarrow="open"/>
              </v:shape>
            </w:pict>
          </mc:Fallback>
        </mc:AlternateContent>
      </w:r>
    </w:p>
    <w:p w:rsidR="008F074E" w:rsidRPr="007454B7" w:rsidRDefault="00A424A0" w:rsidP="008F074E">
      <w:pPr>
        <w:rPr>
          <w:lang w:eastAsia="zh-TW"/>
        </w:rPr>
      </w:pPr>
      <w:r>
        <w:rPr>
          <w:noProof/>
          <w:lang w:val="en-GB" w:eastAsia="en-GB"/>
        </w:rPr>
        <mc:AlternateContent>
          <mc:Choice Requires="wps">
            <w:drawing>
              <wp:anchor distT="0" distB="0" distL="114300" distR="114300" simplePos="0" relativeHeight="251472384" behindDoc="0" locked="0" layoutInCell="1" allowOverlap="1" wp14:anchorId="1CE78BE2" wp14:editId="79EE1A9D">
                <wp:simplePos x="0" y="0"/>
                <wp:positionH relativeFrom="column">
                  <wp:posOffset>329565</wp:posOffset>
                </wp:positionH>
                <wp:positionV relativeFrom="paragraph">
                  <wp:posOffset>76835</wp:posOffset>
                </wp:positionV>
                <wp:extent cx="700405" cy="406400"/>
                <wp:effectExtent l="0" t="0" r="0" b="0"/>
                <wp:wrapNone/>
                <wp:docPr id="23" name="TextBox 29"/>
                <wp:cNvGraphicFramePr/>
                <a:graphic xmlns:a="http://schemas.openxmlformats.org/drawingml/2006/main">
                  <a:graphicData uri="http://schemas.microsoft.com/office/word/2010/wordprocessingShape">
                    <wps:wsp>
                      <wps:cNvSpPr txBox="1"/>
                      <wps:spPr>
                        <a:xfrm>
                          <a:off x="0" y="0"/>
                          <a:ext cx="700405" cy="406400"/>
                        </a:xfrm>
                        <a:prstGeom prst="rect">
                          <a:avLst/>
                        </a:prstGeom>
                        <a:noFill/>
                        <a:ln>
                          <a:noFill/>
                        </a:ln>
                      </wps:spPr>
                      <wps:txbx>
                        <w:txbxContent>
                          <w:p w:rsidR="008873C8" w:rsidRDefault="008873C8" w:rsidP="008F074E">
                            <w:pPr>
                              <w:rPr>
                                <w:rFonts w:cs="Arial"/>
                                <w:color w:val="E36C0A" w:themeColor="accent6" w:themeShade="BF"/>
                                <w:kern w:val="24"/>
                              </w:rPr>
                            </w:pPr>
                            <w:r>
                              <w:rPr>
                                <w:rFonts w:cs="Arial"/>
                                <w:color w:val="E36C0A" w:themeColor="accent6" w:themeShade="BF"/>
                                <w:kern w:val="24"/>
                              </w:rPr>
                              <w:t>IMWG</w:t>
                            </w:r>
                          </w:p>
                          <w:p w:rsidR="008873C8" w:rsidRPr="008F074E" w:rsidRDefault="008873C8" w:rsidP="008F074E">
                            <w:pPr>
                              <w:rPr>
                                <w:rFonts w:cs="Arial"/>
                                <w:color w:val="E36C0A" w:themeColor="accent6" w:themeShade="BF"/>
                                <w:kern w:val="24"/>
                              </w:rPr>
                            </w:pPr>
                            <w:r>
                              <w:rPr>
                                <w:rFonts w:cs="Arial"/>
                                <w:color w:val="E36C0A" w:themeColor="accent6" w:themeShade="BF"/>
                                <w:kern w:val="24"/>
                              </w:rPr>
                              <w:t>Meeting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E78BE2" id="TextBox 29" o:spid="_x0000_s1038" type="#_x0000_t202" style="position:absolute;margin-left:25.95pt;margin-top:6.05pt;width:55.15pt;height:32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" filled="f" stroked="f">
                <v:textbox>
                  <w:txbxContent>
                    <w:p w:rsidR="008873C8" w:rsidRDefault="008873C8" w:rsidP="008F074E">
                      <w:pPr>
                        <w:rPr>
                          <w:rFonts w:cs="Arial"/>
                          <w:color w:val="E36C0A" w:themeColor="accent6" w:themeShade="BF"/>
                          <w:kern w:val="24"/>
                        </w:rPr>
                      </w:pPr>
                      <w:r>
                        <w:rPr>
                          <w:rFonts w:cs="Arial"/>
                          <w:color w:val="E36C0A" w:themeColor="accent6" w:themeShade="BF"/>
                          <w:kern w:val="24"/>
                        </w:rPr>
                        <w:t>IMWG</w:t>
                      </w:r>
                    </w:p>
                    <w:p w:rsidR="008873C8" w:rsidRPr="008F074E" w:rsidRDefault="008873C8" w:rsidP="008F074E">
                      <w:pPr>
                        <w:rPr>
                          <w:rFonts w:cs="Arial"/>
                          <w:color w:val="E36C0A" w:themeColor="accent6" w:themeShade="BF"/>
                          <w:kern w:val="24"/>
                        </w:rPr>
                      </w:pPr>
                      <w:r>
                        <w:rPr>
                          <w:rFonts w:cs="Arial"/>
                          <w:color w:val="E36C0A" w:themeColor="accent6" w:themeShade="BF"/>
                          <w:kern w:val="24"/>
                        </w:rPr>
                        <w:t>Meeting</w:t>
                      </w:r>
                    </w:p>
                  </w:txbxContent>
                </v:textbox>
              </v:shape>
            </w:pict>
          </mc:Fallback>
        </mc:AlternateContent>
      </w:r>
      <w:r>
        <w:rPr>
          <w:noProof/>
          <w:lang w:val="en-GB" w:eastAsia="en-GB"/>
        </w:rPr>
        <mc:AlternateContent>
          <mc:Choice Requires="wpg">
            <w:drawing>
              <wp:anchor distT="0" distB="0" distL="114300" distR="114300" simplePos="0" relativeHeight="251827712" behindDoc="0" locked="0" layoutInCell="1" allowOverlap="1" wp14:anchorId="791CD86E" wp14:editId="62A7FE20">
                <wp:simplePos x="0" y="0"/>
                <wp:positionH relativeFrom="column">
                  <wp:posOffset>5282565</wp:posOffset>
                </wp:positionH>
                <wp:positionV relativeFrom="paragraph">
                  <wp:posOffset>8890</wp:posOffset>
                </wp:positionV>
                <wp:extent cx="700405" cy="1087755"/>
                <wp:effectExtent l="0" t="0" r="0" b="0"/>
                <wp:wrapNone/>
                <wp:docPr id="43" name="Group 43"/>
                <wp:cNvGraphicFramePr/>
                <a:graphic xmlns:a="http://schemas.openxmlformats.org/drawingml/2006/main">
                  <a:graphicData uri="http://schemas.microsoft.com/office/word/2010/wordprocessingGroup">
                    <wpg:wgp>
                      <wpg:cNvGrpSpPr/>
                      <wpg:grpSpPr>
                        <a:xfrm>
                          <a:off x="0" y="0"/>
                          <a:ext cx="700405" cy="1087755"/>
                          <a:chOff x="95250" y="0"/>
                          <a:chExt cx="700405" cy="1087755"/>
                        </a:xfrm>
                      </wpg:grpSpPr>
                      <wps:wsp>
                        <wps:cNvPr id="49" name="TextBox 29"/>
                        <wps:cNvSpPr txBox="1"/>
                        <wps:spPr>
                          <a:xfrm>
                            <a:off x="95250" y="0"/>
                            <a:ext cx="700405" cy="285750"/>
                          </a:xfrm>
                          <a:prstGeom prst="rect">
                            <a:avLst/>
                          </a:prstGeom>
                          <a:noFill/>
                          <a:ln>
                            <a:noFill/>
                          </a:ln>
                        </wps:spPr>
                        <wps:txbx>
                          <w:txbxContent>
                            <w:p w:rsidR="008873C8" w:rsidRPr="008F074E" w:rsidRDefault="008873C8" w:rsidP="00A424A0">
                              <w:pPr>
                                <w:rPr>
                                  <w:rFonts w:cs="Arial"/>
                                  <w:color w:val="E36C0A" w:themeColor="accent6" w:themeShade="BF"/>
                                  <w:kern w:val="24"/>
                                </w:rPr>
                              </w:pPr>
                              <w:proofErr w:type="spellStart"/>
                              <w:r>
                                <w:rPr>
                                  <w:rFonts w:cs="Arial"/>
                                  <w:color w:val="E36C0A" w:themeColor="accent6" w:themeShade="BF"/>
                                  <w:kern w:val="24"/>
                                </w:rPr>
                                <w:t>SitRep</w:t>
                              </w:r>
                              <w:proofErr w:type="spellEnd"/>
                            </w:p>
                          </w:txbxContent>
                        </wps:txbx>
                        <wps:bodyPr wrap="square" rtlCol="0">
                          <a:noAutofit/>
                        </wps:bodyPr>
                      </wps:wsp>
                      <pic:pic xmlns:pic="http://schemas.openxmlformats.org/drawingml/2006/picture">
                        <pic:nvPicPr>
                          <pic:cNvPr id="50" name="Picture 50"/>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107950" y="203200"/>
                            <a:ext cx="622300" cy="8845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91CD86E" id="Group 43" o:spid="_x0000_s1039" style="position:absolute;margin-left:415.95pt;margin-top:.7pt;width:55.15pt;height:85.65pt;z-index:251827712;mso-width-relative:margin;mso-height-relative:margin" coordorigin="952" coordsize="7004,108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">
                <v:shape id="_x0000_s1040" type="#_x0000_t202" style="position:absolute;left:952;width:700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8873C8" w:rsidRPr="008F074E" w:rsidRDefault="008873C8" w:rsidP="00A424A0">
                        <w:pPr>
                          <w:rPr>
                            <w:rFonts w:cs="Arial"/>
                            <w:color w:val="E36C0A" w:themeColor="accent6" w:themeShade="BF"/>
                            <w:kern w:val="24"/>
                          </w:rPr>
                        </w:pPr>
                        <w:r>
                          <w:rPr>
                            <w:rFonts w:cs="Arial"/>
                            <w:color w:val="E36C0A" w:themeColor="accent6" w:themeShade="BF"/>
                            <w:kern w:val="24"/>
                          </w:rPr>
                          <w:t>SitRep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41" type="#_x0000_t75" style="position:absolute;left:1079;top:2032;width:6223;height:8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WzXfBAAAA2wAAAA8AAABkcnMvZG93bnJldi54bWxET8uKwjAU3Qv+Q7iCO00dfAwdoziKWBFG&#10;7MwHXJprW2xuShNr/XuzEGZ5OO/lujOVaKlxpWUFk3EEgjizuuRcwd/vfvQJwnlkjZVlUvAkB+tV&#10;v7fEWNsHX6hNfS5CCLsYFRTe17GULivIoBvbmjhwV9sY9AE2udQNPkK4qeRHFM2lwZJDQ4E1bQvK&#10;bundKEi2+Wl/WJzS78PlnPwcd7pNp16p4aDbfIHw1Pl/8dudaAWzsD58CT9Ar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9WzXfBAAAA2wAAAA8AAAAAAAAAAAAAAAAAnwIA&#10;AGRycy9kb3ducmV2LnhtbFBLBQYAAAAABAAEAPcAAACNAwAAAAA=&#10;">
                  <v:imagedata r:id="rId45" o:title=""/>
                  <v:path arrowok="t"/>
                </v:shape>
              </v:group>
            </w:pict>
          </mc:Fallback>
        </mc:AlternateContent>
      </w:r>
      <w:r>
        <w:rPr>
          <w:noProof/>
          <w:lang w:val="en-GB" w:eastAsia="en-GB"/>
        </w:rPr>
        <mc:AlternateContent>
          <mc:Choice Requires="wpg">
            <w:drawing>
              <wp:anchor distT="0" distB="0" distL="114300" distR="114300" simplePos="0" relativeHeight="251756032" behindDoc="0" locked="0" layoutInCell="1" allowOverlap="1" wp14:anchorId="61CD0FBA" wp14:editId="12E14750">
                <wp:simplePos x="0" y="0"/>
                <wp:positionH relativeFrom="column">
                  <wp:posOffset>2107565</wp:posOffset>
                </wp:positionH>
                <wp:positionV relativeFrom="paragraph">
                  <wp:posOffset>8890</wp:posOffset>
                </wp:positionV>
                <wp:extent cx="700405" cy="1087755"/>
                <wp:effectExtent l="0" t="0" r="0" b="0"/>
                <wp:wrapNone/>
                <wp:docPr id="31" name="Group 31"/>
                <wp:cNvGraphicFramePr/>
                <a:graphic xmlns:a="http://schemas.openxmlformats.org/drawingml/2006/main">
                  <a:graphicData uri="http://schemas.microsoft.com/office/word/2010/wordprocessingGroup">
                    <wpg:wgp>
                      <wpg:cNvGrpSpPr/>
                      <wpg:grpSpPr>
                        <a:xfrm>
                          <a:off x="0" y="0"/>
                          <a:ext cx="700405" cy="1087755"/>
                          <a:chOff x="95250" y="0"/>
                          <a:chExt cx="700405" cy="1087755"/>
                        </a:xfrm>
                      </wpg:grpSpPr>
                      <wps:wsp>
                        <wps:cNvPr id="2" name="TextBox 29"/>
                        <wps:cNvSpPr txBox="1"/>
                        <wps:spPr>
                          <a:xfrm>
                            <a:off x="95250" y="0"/>
                            <a:ext cx="700405" cy="285750"/>
                          </a:xfrm>
                          <a:prstGeom prst="rect">
                            <a:avLst/>
                          </a:prstGeom>
                          <a:noFill/>
                          <a:ln>
                            <a:noFill/>
                          </a:ln>
                        </wps:spPr>
                        <wps:txbx>
                          <w:txbxContent>
                            <w:p w:rsidR="008873C8" w:rsidRPr="008F074E" w:rsidRDefault="008873C8" w:rsidP="008F074E">
                              <w:pPr>
                                <w:rPr>
                                  <w:rFonts w:cs="Arial"/>
                                  <w:color w:val="E36C0A" w:themeColor="accent6" w:themeShade="BF"/>
                                  <w:kern w:val="24"/>
                                </w:rPr>
                              </w:pPr>
                              <w:proofErr w:type="spellStart"/>
                              <w:r>
                                <w:rPr>
                                  <w:rFonts w:cs="Arial"/>
                                  <w:color w:val="E36C0A" w:themeColor="accent6" w:themeShade="BF"/>
                                  <w:kern w:val="24"/>
                                </w:rPr>
                                <w:t>SitRep</w:t>
                              </w:r>
                              <w:proofErr w:type="spellEnd"/>
                            </w:p>
                          </w:txbxContent>
                        </wps:txbx>
                        <wps:bodyPr wrap="square" rtlCol="0">
                          <a:noAutofit/>
                        </wps:bodyPr>
                      </wps:wsp>
                      <pic:pic xmlns:pic="http://schemas.openxmlformats.org/drawingml/2006/picture">
                        <pic:nvPicPr>
                          <pic:cNvPr id="21" name="Picture 21"/>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107950" y="203200"/>
                            <a:ext cx="622300" cy="8845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1CD0FBA" id="Group 31" o:spid="_x0000_s1042" style="position:absolute;margin-left:165.95pt;margin-top:.7pt;width:55.15pt;height:85.65pt;z-index:251756032;mso-width-relative:margin;mso-height-relative:margin" coordorigin="952" coordsize="7004,108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">
                <v:shape id="_x0000_s1043" type="#_x0000_t202" style="position:absolute;left:952;width:700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8873C8" w:rsidRPr="008F074E" w:rsidRDefault="008873C8" w:rsidP="008F074E">
                        <w:pPr>
                          <w:rPr>
                            <w:rFonts w:cs="Arial"/>
                            <w:color w:val="E36C0A" w:themeColor="accent6" w:themeShade="BF"/>
                            <w:kern w:val="24"/>
                          </w:rPr>
                        </w:pPr>
                        <w:r>
                          <w:rPr>
                            <w:rFonts w:cs="Arial"/>
                            <w:color w:val="E36C0A" w:themeColor="accent6" w:themeShade="BF"/>
                            <w:kern w:val="24"/>
                          </w:rPr>
                          <w:t>SitRep</w:t>
                        </w:r>
                      </w:p>
                    </w:txbxContent>
                  </v:textbox>
                </v:shape>
                <v:shape id="Picture 21" o:spid="_x0000_s1044" type="#_x0000_t75" style="position:absolute;left:1079;top:2032;width:6223;height:8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cG5HDAAAA2wAAAA8AAABkcnMvZG93bnJldi54bWxEj92KwjAUhO8F3yEcwbs1VcSVahR/ELsI&#10;u1h9gENzbIvNSWlirW+/WVjwcpiZb5jlujOVaKlxpWUF41EEgjizuuRcwfVy+JiDcB5ZY2WZFLzI&#10;wXrV7y0x1vbJZ2pTn4sAYRejgsL7OpbSZQUZdCNbEwfvZhuDPsgml7rBZ4CbSk6iaCYNlhwWCqxp&#10;V1B2Tx9GQbLLT4fj5yndHs8/yffXXrfp1Cs1HHSbBQhPnX+H/9uJVjAZw9+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wbkcMAAADbAAAADwAAAAAAAAAAAAAAAACf&#10;AgAAZHJzL2Rvd25yZXYueG1sUEsFBgAAAAAEAAQA9wAAAI8DAAAAAA==&#10;">
                  <v:imagedata r:id="rId45" o:title=""/>
                  <v:path arrowok="t"/>
                </v:shape>
              </v:group>
            </w:pict>
          </mc:Fallback>
        </mc:AlternateContent>
      </w:r>
    </w:p>
    <w:p w:rsidR="008F074E" w:rsidRPr="007454B7" w:rsidRDefault="00A424A0" w:rsidP="008F074E">
      <w:pPr>
        <w:rPr>
          <w:lang w:eastAsia="zh-TW"/>
        </w:rPr>
      </w:pPr>
      <w:r>
        <w:rPr>
          <w:noProof/>
          <w:lang w:val="en-GB" w:eastAsia="en-GB"/>
        </w:rPr>
        <mc:AlternateContent>
          <mc:Choice Requires="wpg">
            <w:drawing>
              <wp:anchor distT="0" distB="0" distL="114300" distR="114300" simplePos="0" relativeHeight="251710976" behindDoc="0" locked="0" layoutInCell="1" allowOverlap="1" wp14:anchorId="56B92B0A" wp14:editId="18B508F5">
                <wp:simplePos x="0" y="0"/>
                <wp:positionH relativeFrom="column">
                  <wp:posOffset>3295015</wp:posOffset>
                </wp:positionH>
                <wp:positionV relativeFrom="paragraph">
                  <wp:posOffset>3810</wp:posOffset>
                </wp:positionV>
                <wp:extent cx="1187450" cy="781050"/>
                <wp:effectExtent l="0" t="0" r="0" b="0"/>
                <wp:wrapNone/>
                <wp:docPr id="30" name="Group 30"/>
                <wp:cNvGraphicFramePr/>
                <a:graphic xmlns:a="http://schemas.openxmlformats.org/drawingml/2006/main">
                  <a:graphicData uri="http://schemas.microsoft.com/office/word/2010/wordprocessingGroup">
                    <wpg:wgp>
                      <wpg:cNvGrpSpPr/>
                      <wpg:grpSpPr>
                        <a:xfrm>
                          <a:off x="0" y="0"/>
                          <a:ext cx="1187450" cy="781050"/>
                          <a:chOff x="3168650" y="-825500"/>
                          <a:chExt cx="1187450" cy="781050"/>
                        </a:xfrm>
                      </wpg:grpSpPr>
                      <wps:wsp>
                        <wps:cNvPr id="27" name="TextBox 29"/>
                        <wps:cNvSpPr txBox="1"/>
                        <wps:spPr>
                          <a:xfrm>
                            <a:off x="3168650" y="-825500"/>
                            <a:ext cx="1187450" cy="266700"/>
                          </a:xfrm>
                          <a:prstGeom prst="rect">
                            <a:avLst/>
                          </a:prstGeom>
                          <a:noFill/>
                          <a:ln>
                            <a:noFill/>
                          </a:ln>
                        </wps:spPr>
                        <wps:txbx>
                          <w:txbxContent>
                            <w:p w:rsidR="008873C8" w:rsidRDefault="008873C8" w:rsidP="008F074E">
                              <w:pPr>
                                <w:rPr>
                                  <w:rFonts w:cs="Arial"/>
                                  <w:color w:val="E36C0A" w:themeColor="accent6" w:themeShade="BF"/>
                                  <w:kern w:val="24"/>
                                </w:rPr>
                              </w:pPr>
                              <w:r>
                                <w:rPr>
                                  <w:rFonts w:cs="Arial"/>
                                  <w:color w:val="E36C0A" w:themeColor="accent6" w:themeShade="BF"/>
                                  <w:kern w:val="24"/>
                                </w:rPr>
                                <w:t>3W Infographic</w:t>
                              </w:r>
                            </w:p>
                          </w:txbxContent>
                        </wps:txbx>
                        <wps:bodyPr wrap="square" rtlCol="0">
                          <a:noAutofit/>
                        </wps:bodyPr>
                      </wps:wsp>
                      <pic:pic xmlns:pic="http://schemas.openxmlformats.org/drawingml/2006/picture">
                        <pic:nvPicPr>
                          <pic:cNvPr id="20" name="Picture 20"/>
                          <pic:cNvPicPr>
                            <a:picLocks noChangeAspect="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3308350" y="-647700"/>
                            <a:ext cx="863646" cy="603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6B92B0A" id="Group 30" o:spid="_x0000_s1045" style="position:absolute;margin-left:259.45pt;margin-top:.3pt;width:93.5pt;height:61.5pt;z-index:251710976;mso-width-relative:margin;mso-height-relative:margin" coordorigin="31686,-8255" coordsize="11874,7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">
                <v:shape id="_x0000_s1046" type="#_x0000_t202" style="position:absolute;left:31686;top:-8255;width:1187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8873C8" w:rsidRDefault="008873C8" w:rsidP="008F074E">
                        <w:pPr>
                          <w:rPr>
                            <w:rFonts w:cs="Arial"/>
                            <w:color w:val="E36C0A" w:themeColor="accent6" w:themeShade="BF"/>
                            <w:kern w:val="24"/>
                          </w:rPr>
                        </w:pPr>
                        <w:r>
                          <w:rPr>
                            <w:rFonts w:cs="Arial"/>
                            <w:color w:val="E36C0A" w:themeColor="accent6" w:themeShade="BF"/>
                            <w:kern w:val="24"/>
                          </w:rPr>
                          <w:t>3W Infographic</w:t>
                        </w:r>
                      </w:p>
                    </w:txbxContent>
                  </v:textbox>
                </v:shape>
                <v:shape id="Picture 20" o:spid="_x0000_s1047" type="#_x0000_t75" style="position:absolute;left:33083;top:-6477;width:8636;height:6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18+7BAAAA2wAAAA8AAABkcnMvZG93bnJldi54bWxET89rwjAUvgv7H8IbeLPpRMeoRhmFgZ50&#10;VpjeHs2zLWteShJr9a83h8GOH9/v5XowrejJ+caygrckBUFcWt1wpeBYfE0+QPiArLG1TAru5GG9&#10;ehktMdP2xt/UH0IlYgj7DBXUIXSZlL6syaBPbEccuYt1BkOErpLa4S2Gm1ZO0/RdGmw4NtTYUV5T&#10;+Xu4GgXFlmfe/8z75pG35lzt9qc87JUavw6fCxCBhvAv/nNvtIJpXB+/xB8gV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18+7BAAAA2wAAAA8AAAAAAAAAAAAAAAAAnwIA&#10;AGRycy9kb3ducmV2LnhtbFBLBQYAAAAABAAEAPcAAACNAwAAAAA=&#10;">
                  <v:imagedata r:id="rId47" o:title=""/>
                  <v:path arrowok="t"/>
                </v:shape>
              </v:group>
            </w:pict>
          </mc:Fallback>
        </mc:AlternateContent>
      </w: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A424A0" w:rsidP="008F074E">
      <w:pPr>
        <w:rPr>
          <w:lang w:eastAsia="zh-TW"/>
        </w:rPr>
      </w:pPr>
      <w:r>
        <w:rPr>
          <w:noProof/>
          <w:lang w:val="en-GB" w:eastAsia="en-GB"/>
        </w:rPr>
        <mc:AlternateContent>
          <mc:Choice Requires="wpg">
            <w:drawing>
              <wp:anchor distT="0" distB="0" distL="114300" distR="114300" simplePos="0" relativeHeight="251771392" behindDoc="0" locked="0" layoutInCell="1" allowOverlap="1" wp14:anchorId="5A336136" wp14:editId="00253607">
                <wp:simplePos x="0" y="0"/>
                <wp:positionH relativeFrom="column">
                  <wp:posOffset>5123180</wp:posOffset>
                </wp:positionH>
                <wp:positionV relativeFrom="paragraph">
                  <wp:posOffset>76835</wp:posOffset>
                </wp:positionV>
                <wp:extent cx="977900" cy="965264"/>
                <wp:effectExtent l="0" t="0" r="0" b="6350"/>
                <wp:wrapNone/>
                <wp:docPr id="32" name="Group 32"/>
                <wp:cNvGraphicFramePr/>
                <a:graphic xmlns:a="http://schemas.openxmlformats.org/drawingml/2006/main">
                  <a:graphicData uri="http://schemas.microsoft.com/office/word/2010/wordprocessingGroup">
                    <wpg:wgp>
                      <wpg:cNvGrpSpPr/>
                      <wpg:grpSpPr>
                        <a:xfrm>
                          <a:off x="0" y="0"/>
                          <a:ext cx="977900" cy="965264"/>
                          <a:chOff x="6350" y="38100"/>
                          <a:chExt cx="977900" cy="965264"/>
                        </a:xfrm>
                      </wpg:grpSpPr>
                      <wps:wsp>
                        <wps:cNvPr id="33" name="TextBox 29"/>
                        <wps:cNvSpPr txBox="1"/>
                        <wps:spPr>
                          <a:xfrm>
                            <a:off x="6350" y="38100"/>
                            <a:ext cx="977900" cy="419100"/>
                          </a:xfrm>
                          <a:prstGeom prst="rect">
                            <a:avLst/>
                          </a:prstGeom>
                          <a:noFill/>
                          <a:ln>
                            <a:noFill/>
                          </a:ln>
                        </wps:spPr>
                        <wps:txb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wps:txbx>
                        <wps:bodyPr wrap="square" rtlCol="0">
                          <a:noAutofit/>
                        </wps:bodyPr>
                      </wps:wsp>
                      <pic:pic xmlns:pic="http://schemas.openxmlformats.org/drawingml/2006/picture">
                        <pic:nvPicPr>
                          <pic:cNvPr id="34" name="Picture 34"/>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8100" y="355600"/>
                            <a:ext cx="920750" cy="64776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2" o:spid="_x0000_s1048" style="position:absolute;margin-left:403.4pt;margin-top:6.05pt;width:77pt;height:76pt;z-index:251771392;mso-width-relative:margin;mso-height-relative:margin" coordorigin="63,381" coordsize="9779,9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">
                <v:shapetype id="_x0000_t202" coordsize="21600,21600" o:spt="202" path="m,l,21600r21600,l21600,xe">
                  <v:stroke joinstyle="miter"/>
                  <v:path gradientshapeok="t" o:connecttype="rect"/>
                </v:shapetype>
                <v:shape id="_x0000_s1049" type="#_x0000_t202" style="position:absolute;left:63;top:381;width:977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50" type="#_x0000_t75" style="position:absolute;left:381;top:3556;width:920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q3HDAAAA2wAAAA8AAABkcnMvZG93bnJldi54bWxEj8FqwzAQRO+B/oPYQm+JbDeU4EQJoWAo&#10;xZfE6X0rbWwn1spYqu3+fVUo9DjMzBtmd5htJ0YafOtYQbpKQBBrZ1quFVyqYrkB4QOywc4xKfgm&#10;D4f9w2KHuXETn2g8h1pECPscFTQh9LmUXjdk0a9cTxy9qxsshiiHWpoBpwi3ncyS5EVabDkuNNjT&#10;a0P6fv6yCj5Dmpb2ffNRcVnd2rHQ7phppZ4e5+MWRKA5/If/2m9GwfMafr/EH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aSrccMAAADbAAAADwAAAAAAAAAAAAAAAACf&#10;AgAAZHJzL2Rvd25yZXYueG1sUEsFBgAAAAAEAAQA9wAAAI8DAAAAAA==&#10;">
                  <v:imagedata r:id="rId49" o:title=""/>
                  <v:path arrowok="t"/>
                </v:shape>
              </v:group>
            </w:pict>
          </mc:Fallback>
        </mc:AlternateContent>
      </w:r>
      <w:r>
        <w:rPr>
          <w:noProof/>
          <w:lang w:val="en-GB" w:eastAsia="en-GB"/>
        </w:rPr>
        <mc:AlternateContent>
          <mc:Choice Requires="wpg">
            <w:drawing>
              <wp:anchor distT="0" distB="0" distL="114300" distR="114300" simplePos="0" relativeHeight="251653632" behindDoc="0" locked="0" layoutInCell="1" allowOverlap="1" wp14:anchorId="2E96631D" wp14:editId="5A652EB2">
                <wp:simplePos x="0" y="0"/>
                <wp:positionH relativeFrom="column">
                  <wp:posOffset>488315</wp:posOffset>
                </wp:positionH>
                <wp:positionV relativeFrom="paragraph">
                  <wp:posOffset>76835</wp:posOffset>
                </wp:positionV>
                <wp:extent cx="977900" cy="965264"/>
                <wp:effectExtent l="0" t="0" r="0" b="6350"/>
                <wp:wrapNone/>
                <wp:docPr id="19" name="Group 19"/>
                <wp:cNvGraphicFramePr/>
                <a:graphic xmlns:a="http://schemas.openxmlformats.org/drawingml/2006/main">
                  <a:graphicData uri="http://schemas.microsoft.com/office/word/2010/wordprocessingGroup">
                    <wpg:wgp>
                      <wpg:cNvGrpSpPr/>
                      <wpg:grpSpPr>
                        <a:xfrm>
                          <a:off x="0" y="0"/>
                          <a:ext cx="977900" cy="965264"/>
                          <a:chOff x="6350" y="38100"/>
                          <a:chExt cx="977900" cy="965264"/>
                        </a:xfrm>
                      </wpg:grpSpPr>
                      <wps:wsp>
                        <wps:cNvPr id="8" name="TextBox 29"/>
                        <wps:cNvSpPr txBox="1"/>
                        <wps:spPr>
                          <a:xfrm>
                            <a:off x="6350" y="38100"/>
                            <a:ext cx="977900" cy="419100"/>
                          </a:xfrm>
                          <a:prstGeom prst="rect">
                            <a:avLst/>
                          </a:prstGeom>
                          <a:noFill/>
                          <a:ln>
                            <a:noFill/>
                          </a:ln>
                        </wps:spPr>
                        <wps:txb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wps:txbx>
                        <wps:bodyPr wrap="square" rtlCol="0">
                          <a:noAutofit/>
                        </wps:bodyPr>
                      </wps:wsp>
                      <pic:pic xmlns:pic="http://schemas.openxmlformats.org/drawingml/2006/picture">
                        <pic:nvPicPr>
                          <pic:cNvPr id="17" name="Picture 17"/>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8100" y="355600"/>
                            <a:ext cx="920750" cy="64776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9" o:spid="_x0000_s1051" style="position:absolute;margin-left:38.45pt;margin-top:6.05pt;width:77pt;height:76pt;z-index:251653632;mso-width-relative:margin;mso-height-relative:margin" coordorigin="63,381" coordsize="9779,9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">
                <v:shapetype id="_x0000_t202" coordsize="21600,21600" o:spt="202" path="m,l,21600r21600,l21600,xe">
                  <v:stroke joinstyle="miter"/>
                  <v:path gradientshapeok="t" o:connecttype="rect"/>
                </v:shapetype>
                <v:shape id="_x0000_s1052" type="#_x0000_t202" style="position:absolute;left:63;top:381;width:977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53" type="#_x0000_t75" style="position:absolute;left:381;top:3556;width:920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DaWbAAAAA2wAAAA8AAABkcnMvZG93bnJldi54bWxET01rwkAQvRf8D8sI3uomHmxIXUUEQUou&#10;Tdr7dHeaRLOzIbtN4r93C4Xe5vE+Z3eYbSdGGnzrWEG6TkAQa2darhV8VOfnDIQPyAY7x6TgTh4O&#10;+8XTDnPjJn6nsQy1iCHsc1TQhNDnUnrdkEW/dj1x5L7dYDFEONTSDDjFcNvJTZJspcWWY0ODPZ0a&#10;0rfyxyr4Cmla2Lfss+KiurbjWbvjRiu1Ws7HVxCB5vAv/nNfTJz/Ar+/xAP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NpZsAAAADbAAAADwAAAAAAAAAAAAAAAACfAgAA&#10;ZHJzL2Rvd25yZXYueG1sUEsFBgAAAAAEAAQA9wAAAIwDAAAAAA==&#10;">
                  <v:imagedata r:id="rId50" o:title=""/>
                  <v:path arrowok="t"/>
                </v:shape>
              </v:group>
            </w:pict>
          </mc:Fallback>
        </mc:AlternateContent>
      </w:r>
    </w:p>
    <w:p w:rsidR="008F074E" w:rsidRPr="007454B7" w:rsidRDefault="00A424A0" w:rsidP="008F074E">
      <w:pPr>
        <w:rPr>
          <w:lang w:eastAsia="zh-TW"/>
        </w:rPr>
      </w:pPr>
      <w:r>
        <w:rPr>
          <w:noProof/>
          <w:lang w:val="en-GB" w:eastAsia="en-GB"/>
        </w:rPr>
        <mc:AlternateContent>
          <mc:Choice Requires="wpg">
            <w:drawing>
              <wp:anchor distT="0" distB="0" distL="114300" distR="114300" simplePos="0" relativeHeight="251787776" behindDoc="0" locked="0" layoutInCell="1" allowOverlap="1" wp14:anchorId="6C59E120" wp14:editId="4F1E6E14">
                <wp:simplePos x="0" y="0"/>
                <wp:positionH relativeFrom="column">
                  <wp:posOffset>3502025</wp:posOffset>
                </wp:positionH>
                <wp:positionV relativeFrom="paragraph">
                  <wp:posOffset>-69215</wp:posOffset>
                </wp:positionV>
                <wp:extent cx="977900" cy="965264"/>
                <wp:effectExtent l="0" t="0" r="0" b="6350"/>
                <wp:wrapNone/>
                <wp:docPr id="35" name="Group 35"/>
                <wp:cNvGraphicFramePr/>
                <a:graphic xmlns:a="http://schemas.openxmlformats.org/drawingml/2006/main">
                  <a:graphicData uri="http://schemas.microsoft.com/office/word/2010/wordprocessingGroup">
                    <wpg:wgp>
                      <wpg:cNvGrpSpPr/>
                      <wpg:grpSpPr>
                        <a:xfrm>
                          <a:off x="0" y="0"/>
                          <a:ext cx="977900" cy="965264"/>
                          <a:chOff x="6350" y="38100"/>
                          <a:chExt cx="977900" cy="965264"/>
                        </a:xfrm>
                      </wpg:grpSpPr>
                      <wps:wsp>
                        <wps:cNvPr id="36" name="TextBox 29"/>
                        <wps:cNvSpPr txBox="1"/>
                        <wps:spPr>
                          <a:xfrm>
                            <a:off x="6350" y="38100"/>
                            <a:ext cx="977900" cy="419100"/>
                          </a:xfrm>
                          <a:prstGeom prst="rect">
                            <a:avLst/>
                          </a:prstGeom>
                          <a:noFill/>
                          <a:ln>
                            <a:noFill/>
                          </a:ln>
                        </wps:spPr>
                        <wps:txb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wps:txbx>
                        <wps:bodyPr wrap="square" rtlCol="0">
                          <a:noAutofit/>
                        </wps:bodyPr>
                      </wps:wsp>
                      <pic:pic xmlns:pic="http://schemas.openxmlformats.org/drawingml/2006/picture">
                        <pic:nvPicPr>
                          <pic:cNvPr id="37" name="Picture 37"/>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8100" y="355600"/>
                            <a:ext cx="920750" cy="64776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C59E120" id="Group 35" o:spid="_x0000_s1054" style="position:absolute;margin-left:275.75pt;margin-top:-5.45pt;width:77pt;height:76pt;z-index:251787776;mso-width-relative:margin;mso-height-relative:margin" coordorigin="63,381" coordsize="9779,9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">
                <v:shape id="_x0000_s1055" type="#_x0000_t202" style="position:absolute;left:63;top:381;width:977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v:textbox>
                </v:shape>
                <v:shape id="Picture 37" o:spid="_x0000_s1056" type="#_x0000_t75" style="position:absolute;left:381;top:3556;width:920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2NQbDAAAA2wAAAA8AAABkcnMvZG93bnJldi54bWxEj8FqwzAQRO+B/oPYQm+JbBfS4EQJoWAo&#10;xZfE6X0rbWwn1spYqu3+fVUo9DjMzBtmd5htJ0YafOtYQbpKQBBrZ1quFVyqYrkB4QOywc4xKfgm&#10;D4f9w2KHuXETn2g8h1pECPscFTQh9LmUXjdk0a9cTxy9qxsshiiHWpoBpwi3ncySZC0tthwXGuzp&#10;tSF9P39ZBZ8hTUv7vvmouKxu7Vhod8y0Uk+P83ELItAc/sN/7Tej4PkFfr/EH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Y1BsMAAADbAAAADwAAAAAAAAAAAAAAAACf&#10;AgAAZHJzL2Rvd25yZXYueG1sUEsFBgAAAAAEAAQA9wAAAI8DAAAAAA==&#10;">
                  <v:imagedata r:id="rId51" o:title=""/>
                  <v:path arrowok="t"/>
                </v:shape>
              </v:group>
            </w:pict>
          </mc:Fallback>
        </mc:AlternateContent>
      </w:r>
      <w:r>
        <w:rPr>
          <w:noProof/>
          <w:lang w:val="en-GB" w:eastAsia="en-GB"/>
        </w:rPr>
        <mc:AlternateContent>
          <mc:Choice Requires="wpg">
            <w:drawing>
              <wp:anchor distT="0" distB="0" distL="114300" distR="114300" simplePos="0" relativeHeight="251801088" behindDoc="0" locked="0" layoutInCell="1" allowOverlap="1" wp14:anchorId="5D71CD01" wp14:editId="71D29419">
                <wp:simplePos x="0" y="0"/>
                <wp:positionH relativeFrom="column">
                  <wp:posOffset>1995170</wp:posOffset>
                </wp:positionH>
                <wp:positionV relativeFrom="paragraph">
                  <wp:posOffset>-69215</wp:posOffset>
                </wp:positionV>
                <wp:extent cx="977900" cy="965264"/>
                <wp:effectExtent l="0" t="0" r="0" b="6350"/>
                <wp:wrapNone/>
                <wp:docPr id="39" name="Group 39"/>
                <wp:cNvGraphicFramePr/>
                <a:graphic xmlns:a="http://schemas.openxmlformats.org/drawingml/2006/main">
                  <a:graphicData uri="http://schemas.microsoft.com/office/word/2010/wordprocessingGroup">
                    <wpg:wgp>
                      <wpg:cNvGrpSpPr/>
                      <wpg:grpSpPr>
                        <a:xfrm>
                          <a:off x="0" y="0"/>
                          <a:ext cx="977900" cy="965264"/>
                          <a:chOff x="6350" y="38100"/>
                          <a:chExt cx="977900" cy="965264"/>
                        </a:xfrm>
                      </wpg:grpSpPr>
                      <wps:wsp>
                        <wps:cNvPr id="40" name="TextBox 29"/>
                        <wps:cNvSpPr txBox="1"/>
                        <wps:spPr>
                          <a:xfrm>
                            <a:off x="6350" y="38100"/>
                            <a:ext cx="977900" cy="419100"/>
                          </a:xfrm>
                          <a:prstGeom prst="rect">
                            <a:avLst/>
                          </a:prstGeom>
                          <a:noFill/>
                          <a:ln>
                            <a:noFill/>
                          </a:ln>
                        </wps:spPr>
                        <wps:txb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wps:txbx>
                        <wps:bodyPr wrap="square" rtlCol="0">
                          <a:noAutofit/>
                        </wps:bodyPr>
                      </wps:wsp>
                      <pic:pic xmlns:pic="http://schemas.openxmlformats.org/drawingml/2006/picture">
                        <pic:nvPicPr>
                          <pic:cNvPr id="41" name="Picture 41"/>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8100" y="355600"/>
                            <a:ext cx="920750" cy="64776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D71CD01" id="Group 39" o:spid="_x0000_s1057" style="position:absolute;margin-left:157.1pt;margin-top:-5.45pt;width:77pt;height:76pt;z-index:251801088;mso-width-relative:margin;mso-height-relative:margin" coordorigin="63,381" coordsize="9779,9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">
                <v:shape id="_x0000_s1058" type="#_x0000_t202" style="position:absolute;left:63;top:381;width:977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8873C8" w:rsidRDefault="008873C8" w:rsidP="00A424A0">
                        <w:pPr>
                          <w:jc w:val="center"/>
                          <w:rPr>
                            <w:rFonts w:cs="Arial"/>
                            <w:color w:val="E36C0A" w:themeColor="accent6" w:themeShade="BF"/>
                            <w:kern w:val="24"/>
                          </w:rPr>
                        </w:pPr>
                        <w:r>
                          <w:rPr>
                            <w:rFonts w:cs="Arial"/>
                            <w:color w:val="E36C0A" w:themeColor="accent6" w:themeShade="BF"/>
                            <w:kern w:val="24"/>
                          </w:rPr>
                          <w:t>Displacement</w:t>
                        </w:r>
                      </w:p>
                      <w:p w:rsidR="008873C8" w:rsidRPr="008F074E" w:rsidRDefault="008873C8" w:rsidP="00A424A0">
                        <w:pPr>
                          <w:jc w:val="center"/>
                          <w:rPr>
                            <w:rFonts w:cs="Arial"/>
                            <w:color w:val="E36C0A" w:themeColor="accent6" w:themeShade="BF"/>
                            <w:kern w:val="24"/>
                          </w:rPr>
                        </w:pPr>
                        <w:r>
                          <w:rPr>
                            <w:rFonts w:cs="Arial"/>
                            <w:color w:val="E36C0A" w:themeColor="accent6" w:themeShade="BF"/>
                            <w:kern w:val="24"/>
                          </w:rPr>
                          <w:t>Infographic</w:t>
                        </w:r>
                      </w:p>
                    </w:txbxContent>
                  </v:textbox>
                </v:shape>
                <v:shape id="Picture 41" o:spid="_x0000_s1059" type="#_x0000_t75" style="position:absolute;left:381;top:3556;width:920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Ve5TAAAAA2wAAAA8AAABkcnMvZG93bnJldi54bWxEj0GLwjAUhO8L/ofwBG9rWhGRahQRBBEv&#10;a9372+TZVpuX0sRa/71ZEDwOM/MNs1z3thYdtb5yrCAdJyCItTMVFwrO+e57DsIHZIO1Y1LwJA/r&#10;1eBriZlxD/6h7hQKESHsM1RQhtBkUnpdkkU/dg1x9C6utRiibAtpWnxEuK3lJElm0mLFcaHEhrYl&#10;6dvpbhX8hTQ92sP8N+djfq26nXabiVZqNOw3CxCB+vAJv9t7o2Cawv+X+AP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dV7lMAAAADbAAAADwAAAAAAAAAAAAAAAACfAgAA&#10;ZHJzL2Rvd25yZXYueG1sUEsFBgAAAAAEAAQA9wAAAIwDAAAAAA==&#10;">
                  <v:imagedata r:id="rId51" o:title=""/>
                  <v:path arrowok="t"/>
                </v:shape>
              </v:group>
            </w:pict>
          </mc:Fallback>
        </mc:AlternateContent>
      </w: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Pr="007454B7" w:rsidRDefault="008F074E" w:rsidP="008F074E">
      <w:pPr>
        <w:rPr>
          <w:lang w:eastAsia="zh-TW"/>
        </w:rPr>
      </w:pPr>
    </w:p>
    <w:p w:rsidR="008F074E" w:rsidRDefault="008F074E" w:rsidP="00FA554E">
      <w:pPr>
        <w:pStyle w:val="ochacontenttext"/>
      </w:pPr>
    </w:p>
    <w:p w:rsidR="00B95567" w:rsidRDefault="00B95567" w:rsidP="00506990">
      <w:pPr>
        <w:pStyle w:val="ochacontenttext"/>
        <w:ind w:left="720"/>
      </w:pPr>
    </w:p>
    <w:p w:rsidR="00A424A0" w:rsidRDefault="00A424A0" w:rsidP="00506990">
      <w:pPr>
        <w:pStyle w:val="ochacontenttext"/>
        <w:ind w:left="720"/>
      </w:pPr>
      <w:r>
        <w:t xml:space="preserve">It should be noted that sectors/clusters are </w:t>
      </w:r>
      <w:r w:rsidRPr="00891A42">
        <w:t>responsible for collect</w:t>
      </w:r>
      <w:r>
        <w:t xml:space="preserve">ion of 3W, indicator reporting and general reporting to </w:t>
      </w:r>
      <w:proofErr w:type="gramStart"/>
      <w:r>
        <w:t>OCHA  and</w:t>
      </w:r>
      <w:proofErr w:type="gramEnd"/>
      <w:r>
        <w:t xml:space="preserve"> it is </w:t>
      </w:r>
      <w:r w:rsidRPr="00891A42">
        <w:t>OCHA</w:t>
      </w:r>
      <w:r>
        <w:t>’s responsibility</w:t>
      </w:r>
      <w:r w:rsidRPr="00891A42">
        <w:t xml:space="preserve"> for consolidating the data from the </w:t>
      </w:r>
      <w:r>
        <w:t>sector</w:t>
      </w:r>
      <w:r w:rsidRPr="00891A42">
        <w:t>s</w:t>
      </w:r>
      <w:r>
        <w:t xml:space="preserve">/clusters and preparing consolidated products. </w:t>
      </w:r>
      <w:r w:rsidRPr="00891A42">
        <w:t xml:space="preserve"> </w:t>
      </w:r>
      <w:r>
        <w:t xml:space="preserve">As </w:t>
      </w:r>
      <w:r w:rsidRPr="00891A42">
        <w:t xml:space="preserve">OCHA </w:t>
      </w:r>
      <w:r>
        <w:t xml:space="preserve">field offices are established it should be clearly explained to all NGOs that they must report to the </w:t>
      </w:r>
      <w:r w:rsidRPr="00891A42">
        <w:t xml:space="preserve">appropriate </w:t>
      </w:r>
      <w:r>
        <w:t>sector</w:t>
      </w:r>
      <w:r w:rsidR="00D36FA2">
        <w:t>/cluster</w:t>
      </w:r>
      <w:r w:rsidRPr="00891A42">
        <w:t xml:space="preserve"> and </w:t>
      </w:r>
      <w:r w:rsidR="00D36FA2">
        <w:t xml:space="preserve">OCHA </w:t>
      </w:r>
      <w:r w:rsidRPr="00891A42">
        <w:t xml:space="preserve">should not accept data outside of the </w:t>
      </w:r>
      <w:r>
        <w:t>sector</w:t>
      </w:r>
      <w:r w:rsidR="00D36FA2">
        <w:t>/cluster.</w:t>
      </w:r>
    </w:p>
    <w:p w:rsidR="00506990" w:rsidRDefault="00506990" w:rsidP="00FA554E">
      <w:pPr>
        <w:pStyle w:val="ochacontentheading2"/>
      </w:pPr>
    </w:p>
    <w:p w:rsidR="00506990" w:rsidRDefault="00506990" w:rsidP="00FA554E">
      <w:pPr>
        <w:pStyle w:val="ochacontentheading2"/>
      </w:pPr>
    </w:p>
    <w:p w:rsidR="00FA280B" w:rsidRDefault="00FA280B" w:rsidP="00FA554E">
      <w:pPr>
        <w:pStyle w:val="ochacontentheading2"/>
      </w:pPr>
    </w:p>
    <w:p w:rsidR="00FA554E" w:rsidRPr="00737209" w:rsidRDefault="00FA554E" w:rsidP="00FA554E">
      <w:pPr>
        <w:pStyle w:val="ochacontentheading2"/>
      </w:pPr>
      <w:r>
        <w:t xml:space="preserve">Support to </w:t>
      </w:r>
      <w:r w:rsidR="00506990">
        <w:t>humanitarian program c</w:t>
      </w:r>
      <w:r w:rsidRPr="00737209">
        <w:t>ycle</w:t>
      </w:r>
      <w:r w:rsidR="00F05D6A">
        <w:t xml:space="preserve"> (HPC)</w:t>
      </w:r>
    </w:p>
    <w:p w:rsidR="00FA554E" w:rsidRPr="00737209" w:rsidRDefault="00506990" w:rsidP="00FA554E">
      <w:pPr>
        <w:pStyle w:val="ochacontenttext"/>
      </w:pPr>
      <w:r>
        <w:t xml:space="preserve">Although the HPC products are only produced once a year they are time and labor intensive.  Ideally the entire OCHA team is involved in the HPC throughout the year.  </w:t>
      </w:r>
      <w:r w:rsidR="00FA554E" w:rsidRPr="00737209">
        <w:t xml:space="preserve">The IMU </w:t>
      </w:r>
      <w:r>
        <w:t>plays a critical role in the entire cycle but especially in the humanitarian needs overview (HNO) and the quarterly monitoring reports.  The specific support includes:</w:t>
      </w:r>
    </w:p>
    <w:p w:rsidR="00F05D6A" w:rsidRPr="00737209" w:rsidRDefault="00F05D6A" w:rsidP="00F05D6A">
      <w:pPr>
        <w:pStyle w:val="ochabulletpoint"/>
      </w:pPr>
      <w:r w:rsidRPr="00737209">
        <w:t xml:space="preserve">Work with </w:t>
      </w:r>
      <w:r>
        <w:t>clusters</w:t>
      </w:r>
      <w:r w:rsidRPr="00737209">
        <w:t xml:space="preserve"> to h</w:t>
      </w:r>
      <w:r w:rsidR="00506990">
        <w:t>elp monitor indicators against s</w:t>
      </w:r>
      <w:r>
        <w:t xml:space="preserve">trategic </w:t>
      </w:r>
      <w:r w:rsidR="00506990">
        <w:t>r</w:t>
      </w:r>
      <w:r>
        <w:t xml:space="preserve">esponse </w:t>
      </w:r>
      <w:r w:rsidR="00506990">
        <w:t>p</w:t>
      </w:r>
      <w:r>
        <w:t>lan (SRP)</w:t>
      </w:r>
      <w:r w:rsidR="00506990">
        <w:t xml:space="preserve"> objectives.</w:t>
      </w:r>
    </w:p>
    <w:p w:rsidR="00FA554E" w:rsidRDefault="00FA554E" w:rsidP="00FA554E">
      <w:pPr>
        <w:pStyle w:val="ochabulletpoint"/>
      </w:pPr>
      <w:r w:rsidRPr="00737209">
        <w:t xml:space="preserve">Review </w:t>
      </w:r>
      <w:r>
        <w:t>sector</w:t>
      </w:r>
      <w:r w:rsidRPr="00737209">
        <w:t xml:space="preserve"> indicators to help in the development of SMART Indicators (</w:t>
      </w:r>
      <w:hyperlink r:id="rId52" w:history="1">
        <w:r w:rsidRPr="00737209">
          <w:rPr>
            <w:rStyle w:val="Hyperlink"/>
          </w:rPr>
          <w:t>https://www.humanitarianresponse.info/applications/ir</w:t>
        </w:r>
      </w:hyperlink>
      <w:r w:rsidRPr="00737209">
        <w:t>)</w:t>
      </w:r>
    </w:p>
    <w:p w:rsidR="005500D7" w:rsidRDefault="005500D7" w:rsidP="00FA554E">
      <w:pPr>
        <w:pStyle w:val="ochabulletpoint"/>
      </w:pPr>
      <w:r>
        <w:t>Work with the sectors/clusters on the collection of needs assessment data.</w:t>
      </w:r>
    </w:p>
    <w:p w:rsidR="005500D7" w:rsidRDefault="005500D7" w:rsidP="00FA554E">
      <w:pPr>
        <w:pStyle w:val="ochabulletpoint"/>
      </w:pPr>
      <w:r>
        <w:t>Prepare all maps and graphics for the final documents.</w:t>
      </w:r>
    </w:p>
    <w:p w:rsidR="005500D7" w:rsidRPr="00737209" w:rsidRDefault="005500D7" w:rsidP="00FA554E">
      <w:pPr>
        <w:pStyle w:val="ochabulletpoint"/>
      </w:pPr>
      <w:r>
        <w:t xml:space="preserve">Support in the tracking of response activities and monitoring of </w:t>
      </w:r>
      <w:r w:rsidR="00506990">
        <w:t>indicators</w:t>
      </w:r>
    </w:p>
    <w:p w:rsidR="00FA554E" w:rsidRDefault="00506990" w:rsidP="00FA554E">
      <w:pPr>
        <w:pStyle w:val="ochacontentheading2"/>
      </w:pPr>
      <w:r>
        <w:t>Mapping and geographic information system (GIS)</w:t>
      </w:r>
    </w:p>
    <w:p w:rsidR="00FA554E" w:rsidRDefault="00506990" w:rsidP="00FA554E">
      <w:pPr>
        <w:pStyle w:val="ochacontenttext"/>
      </w:pPr>
      <w:r>
        <w:t xml:space="preserve">With few IMOs in country there is </w:t>
      </w:r>
      <w:r w:rsidR="000717A2">
        <w:t xml:space="preserve">currently high </w:t>
      </w:r>
      <w:r w:rsidR="00FA554E">
        <w:t xml:space="preserve">demand for </w:t>
      </w:r>
      <w:r w:rsidR="000717A2">
        <w:t xml:space="preserve">sector specific </w:t>
      </w:r>
      <w:r w:rsidR="00FA554E">
        <w:t xml:space="preserve">GIS </w:t>
      </w:r>
      <w:r w:rsidR="000717A2">
        <w:t>support</w:t>
      </w:r>
      <w:r w:rsidR="00FA554E">
        <w:t xml:space="preserve">. </w:t>
      </w:r>
      <w:r w:rsidR="000717A2">
        <w:t xml:space="preserve"> </w:t>
      </w:r>
      <w:r w:rsidR="00FA554E">
        <w:t xml:space="preserve">Development of </w:t>
      </w:r>
      <w:r w:rsidR="000717A2">
        <w:t>simple base maps in PowerPoint and in .pdf format could help to ease the requests from the sectors/clusters.  Given the high workload of the IMU it is suggested that cluster/sector mapping support be only in the form of providing good reference maps and sharing operational based data with all sector/cluster partners.</w:t>
      </w:r>
      <w:r w:rsidR="00FA554E">
        <w:t xml:space="preserve"> </w:t>
      </w:r>
    </w:p>
    <w:p w:rsidR="00FA554E" w:rsidRPr="000B55FB" w:rsidRDefault="000717A2" w:rsidP="00FA554E">
      <w:pPr>
        <w:pStyle w:val="ochacontentheading2"/>
      </w:pPr>
      <w:r>
        <w:t>Data and product sharing p</w:t>
      </w:r>
      <w:r w:rsidR="00FA554E" w:rsidRPr="000B55FB">
        <w:t>latform</w:t>
      </w:r>
      <w:r>
        <w:t>s</w:t>
      </w:r>
    </w:p>
    <w:p w:rsidR="00FA554E" w:rsidRPr="00E22271" w:rsidRDefault="00FA554E" w:rsidP="00FA554E">
      <w:pPr>
        <w:pStyle w:val="ochacontenttext"/>
      </w:pPr>
      <w:r w:rsidRPr="00E22271">
        <w:t>The IMU has to ensure that all partners are properly using the inf</w:t>
      </w:r>
      <w:r w:rsidR="000717A2">
        <w:t>ormation sharing web platform -humanitarian r</w:t>
      </w:r>
      <w:r w:rsidRPr="00E22271">
        <w:t xml:space="preserve">esponse </w:t>
      </w:r>
      <w:r w:rsidR="000717A2">
        <w:t>Ukraine (</w:t>
      </w:r>
      <w:hyperlink r:id="rId53" w:history="1">
        <w:r w:rsidR="000717A2" w:rsidRPr="002B4020">
          <w:rPr>
            <w:rStyle w:val="Hyperlink"/>
          </w:rPr>
          <w:t>http://www.humanitarianresponse.info/operations/ukraine</w:t>
        </w:r>
      </w:hyperlink>
      <w:r w:rsidR="000717A2">
        <w:t xml:space="preserve">) </w:t>
      </w:r>
      <w:r w:rsidRPr="00E22271">
        <w:t xml:space="preserve">to share, store and retrieve all relevant documents on the humanitarian situation – i.e. reports, assessments, evaluations, maps, contact details, etc.  </w:t>
      </w:r>
      <w:r w:rsidR="000717A2">
        <w:t xml:space="preserve">All final reports should also be uploaded to </w:t>
      </w:r>
      <w:proofErr w:type="spellStart"/>
      <w:r w:rsidR="000717A2">
        <w:t>Reliefweb</w:t>
      </w:r>
      <w:proofErr w:type="spellEnd"/>
      <w:r w:rsidR="000717A2">
        <w:t xml:space="preserve"> (</w:t>
      </w:r>
      <w:hyperlink r:id="rId54" w:history="1">
        <w:r w:rsidR="000717A2" w:rsidRPr="002B4020">
          <w:rPr>
            <w:rStyle w:val="Hyperlink"/>
          </w:rPr>
          <w:t>http://reliefweb.int/country/ukr</w:t>
        </w:r>
      </w:hyperlink>
      <w:r w:rsidR="000717A2">
        <w:t>).  Using humanitarian data exchange (HDX) (</w:t>
      </w:r>
      <w:hyperlink r:id="rId55" w:history="1">
        <w:r w:rsidR="000717A2" w:rsidRPr="002B4020">
          <w:rPr>
            <w:rStyle w:val="Hyperlink"/>
          </w:rPr>
          <w:t>https://data.hdx.rwlabs.org/</w:t>
        </w:r>
      </w:hyperlink>
      <w:r w:rsidR="000717A2">
        <w:t>) as a means to share and visualize data should also be explored.  HDX is still in the early stages of development but should become the primary data sharing platform for OCHA in 2015.</w:t>
      </w:r>
    </w:p>
    <w:p w:rsidR="00FA554E" w:rsidRPr="00E22271" w:rsidRDefault="00506990" w:rsidP="00FA554E">
      <w:pPr>
        <w:pStyle w:val="ochacontentheading2"/>
      </w:pPr>
      <w:r>
        <w:t>File management</w:t>
      </w:r>
    </w:p>
    <w:p w:rsidR="00FA554E" w:rsidRDefault="00FA554E" w:rsidP="00FA554E">
      <w:pPr>
        <w:spacing w:after="200" w:line="276" w:lineRule="auto"/>
      </w:pPr>
      <w:r w:rsidRPr="00E22271">
        <w:t>The IM Unit</w:t>
      </w:r>
      <w:r>
        <w:t xml:space="preserve"> needs to establish a data sharing and </w:t>
      </w:r>
      <w:r w:rsidRPr="00E22271">
        <w:t>back-up system</w:t>
      </w:r>
      <w:r>
        <w:t xml:space="preserve"> </w:t>
      </w:r>
      <w:r w:rsidR="005500D7">
        <w:t xml:space="preserve">for all OCHA staff.  Currently </w:t>
      </w:r>
      <w:proofErr w:type="spellStart"/>
      <w:r w:rsidR="005500D7">
        <w:t>Owncloud</w:t>
      </w:r>
      <w:proofErr w:type="spellEnd"/>
      <w:r w:rsidR="005500D7">
        <w:t xml:space="preserve"> is being used and should continue into 2015.  IMU will need to train all new OCHA field staff on the use of the tool.</w:t>
      </w:r>
    </w:p>
    <w:p w:rsidR="00F05D6A" w:rsidRPr="00E22271" w:rsidRDefault="00B95567" w:rsidP="005500D7">
      <w:pPr>
        <w:pStyle w:val="ochacontentheading"/>
      </w:pPr>
      <w:r>
        <w:t>Humanitarian situation m</w:t>
      </w:r>
      <w:r w:rsidR="005500D7">
        <w:t>onitoring (HSM)</w:t>
      </w:r>
    </w:p>
    <w:p w:rsidR="005500D7" w:rsidRDefault="005500D7" w:rsidP="00F05D6A">
      <w:pPr>
        <w:pStyle w:val="ochacontenttext"/>
      </w:pPr>
      <w:r>
        <w:t xml:space="preserve">The IMU has been pulled into the oversight of the NGO conducting the HSM and will soon have to take on the full responsibility for reporting.  This is not a simple task and although there has been excellent support from the assessment experts in Geneva all work will need to be conducted by the OCHA office in 2015.   </w:t>
      </w:r>
    </w:p>
    <w:p w:rsidR="00A261CA" w:rsidRDefault="00A261CA" w:rsidP="00F05D6A">
      <w:pPr>
        <w:pStyle w:val="ochacontenttext"/>
      </w:pPr>
      <w:r>
        <w:t xml:space="preserve">If that work is to be done by the IMU there will need to be some careful prioritization so that the IMU can complete all required OCHA products, support the clusters and provided management for the HDM.  Since the current funding for the HSM will expire at the end of March 2015 all plans options are until that time.  Ideally the HSM continues throughout 2015 and in March a plan for the year will need to be identified.  </w:t>
      </w:r>
    </w:p>
    <w:p w:rsidR="00A261CA" w:rsidRDefault="00A261CA" w:rsidP="00A261CA">
      <w:pPr>
        <w:pStyle w:val="ochacontentheading2"/>
      </w:pPr>
      <w:r>
        <w:t>Option 1:  An assessment expert is brought in as a Standby Partner for 3 months</w:t>
      </w:r>
    </w:p>
    <w:p w:rsidR="00A261CA" w:rsidRDefault="00A261CA" w:rsidP="00F05D6A">
      <w:pPr>
        <w:pStyle w:val="ochacontenttext"/>
      </w:pPr>
      <w:r>
        <w:t>With a dedicated assessment expert to manage the HSM there will be adequate resources to produce detailed monthly reports and work with the clusters/sectors on sectorial analysis.  An on-line dashboard could be developed and detail maps and tables could be produced along with broader analysis.</w:t>
      </w:r>
    </w:p>
    <w:p w:rsidR="005500D7" w:rsidRDefault="00A261CA" w:rsidP="00A261CA">
      <w:pPr>
        <w:pStyle w:val="ochacontentheading2"/>
      </w:pPr>
      <w:r>
        <w:t>Option 2: IMU will continue to manage the HSM</w:t>
      </w:r>
    </w:p>
    <w:p w:rsidR="00D065A1" w:rsidRDefault="00A261CA" w:rsidP="00A261CA">
      <w:pPr>
        <w:pStyle w:val="ochacontenttext"/>
      </w:pPr>
      <w:r>
        <w:t xml:space="preserve">If the IMU continues to manage the HSM it is recommend that the assessment continue to be collected monthly but the raw data only will be shared with the clusters/sectors at the end of each round.  The next detailed report would be produced in April so that it can provided humanitarian situation overview for the quarterly monitoring report.  There will be limited to no opportunity to provide support to clusters/sectors for sectorial analysis.  </w:t>
      </w:r>
    </w:p>
    <w:p w:rsidR="00D065A1" w:rsidRDefault="00D065A1">
      <w:pPr>
        <w:spacing w:after="200" w:line="276" w:lineRule="auto"/>
        <w:rPr>
          <w:rFonts w:eastAsia="PMingLiU" w:cs="Times New Roman"/>
          <w:szCs w:val="24"/>
          <w:lang w:eastAsia="zh-TW"/>
        </w:rPr>
      </w:pPr>
    </w:p>
    <w:p w:rsidR="000717A2" w:rsidRDefault="000717A2" w:rsidP="000717A2">
      <w:pPr>
        <w:pStyle w:val="ochacontentheading"/>
      </w:pPr>
    </w:p>
    <w:p w:rsidR="00A261CA" w:rsidRDefault="000717A2" w:rsidP="000717A2">
      <w:pPr>
        <w:pStyle w:val="ochacontentheading"/>
      </w:pPr>
      <w:r>
        <w:lastRenderedPageBreak/>
        <w:t xml:space="preserve">Yearly </w:t>
      </w:r>
      <w:r w:rsidR="008873C8">
        <w:t>work cycle</w:t>
      </w:r>
    </w:p>
    <w:p w:rsidR="000717A2" w:rsidRDefault="000717A2" w:rsidP="000717A2">
      <w:pPr>
        <w:pStyle w:val="ochacontenttext"/>
      </w:pPr>
      <w:r>
        <w:t xml:space="preserve">The IMU has a high number of products and process that it must attend to throughout the year.  In March end of year reviews are due for all staff and individual work plans for 2015 must be finalized.  In April the </w:t>
      </w:r>
      <w:r w:rsidR="008873C8">
        <w:t>humanitarian situation monitoring (</w:t>
      </w:r>
      <w:r>
        <w:t>HSM</w:t>
      </w:r>
      <w:r w:rsidR="008873C8">
        <w:t>)</w:t>
      </w:r>
      <w:r>
        <w:t xml:space="preserve"> report will be due and it will feed into the quarterly monitoring report of the strategic response plan (SRP).  By August all clusters should be working on finalizing any assessment work that can feed into the humanitarian needs overview (HNO) </w:t>
      </w:r>
      <w:r w:rsidR="000543E5">
        <w:t xml:space="preserve">which should be finalized by October.  The HNO will feed the SRP work in October and November.  </w:t>
      </w:r>
    </w:p>
    <w:p w:rsidR="000543E5" w:rsidRDefault="00A5008F" w:rsidP="000717A2">
      <w:pPr>
        <w:pStyle w:val="ochacontenttext"/>
      </w:pPr>
      <w:r>
        <w:rPr>
          <w:rFonts w:eastAsia="Calibri" w:cs="Arial"/>
          <w:noProof/>
          <w:color w:val="026CB6"/>
          <w:spacing w:val="8"/>
          <w:w w:val="90"/>
          <w:sz w:val="40"/>
          <w:szCs w:val="40"/>
          <w:lang w:val="en-GB" w:eastAsia="en-GB"/>
        </w:rPr>
        <w:drawing>
          <wp:anchor distT="0" distB="0" distL="114300" distR="114300" simplePos="0" relativeHeight="251866624" behindDoc="1" locked="0" layoutInCell="1" allowOverlap="1" wp14:anchorId="5FA86BBD" wp14:editId="5B3A0E32">
            <wp:simplePos x="0" y="0"/>
            <wp:positionH relativeFrom="column">
              <wp:posOffset>-159385</wp:posOffset>
            </wp:positionH>
            <wp:positionV relativeFrom="paragraph">
              <wp:posOffset>573405</wp:posOffset>
            </wp:positionV>
            <wp:extent cx="6789637" cy="398272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789637" cy="3982720"/>
                    </a:xfrm>
                    <a:prstGeom prst="rect">
                      <a:avLst/>
                    </a:prstGeom>
                    <a:noFill/>
                  </pic:spPr>
                </pic:pic>
              </a:graphicData>
            </a:graphic>
          </wp:anchor>
        </w:drawing>
      </w:r>
      <w:r w:rsidR="000543E5">
        <w:t xml:space="preserve">Throughout the year the IMU will need to continue to produce the weekly displacement graphics, contact lists, meeting schedules and upload documents to humanitarian response website.  Monthly the IMU will be working on displacement infographics, </w:t>
      </w:r>
      <w:proofErr w:type="spellStart"/>
      <w:r w:rsidR="000543E5">
        <w:t>SitReps</w:t>
      </w:r>
      <w:proofErr w:type="spellEnd"/>
      <w:r w:rsidR="000543E5">
        <w:t>, and 3W reports.  Cluster coordination is also a regular task with monthly meeting and additional support in the weeks before and during the production of the HNO, SRP and periodic monitoring reports.</w:t>
      </w:r>
    </w:p>
    <w:p w:rsidR="00B41D8D" w:rsidRDefault="00B41D8D">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D065A1" w:rsidRDefault="00D065A1">
      <w:pPr>
        <w:spacing w:after="200" w:line="276" w:lineRule="auto"/>
        <w:rPr>
          <w:rFonts w:eastAsia="Calibri" w:cs="Arial"/>
          <w:color w:val="026CB6"/>
          <w:spacing w:val="8"/>
          <w:w w:val="90"/>
          <w:sz w:val="40"/>
          <w:szCs w:val="40"/>
        </w:rPr>
      </w:pPr>
    </w:p>
    <w:p w:rsidR="000543E5" w:rsidRDefault="000543E5">
      <w:pPr>
        <w:spacing w:after="200" w:line="276" w:lineRule="auto"/>
        <w:rPr>
          <w:rFonts w:eastAsia="Calibri" w:cs="Arial"/>
          <w:color w:val="026CB6"/>
          <w:spacing w:val="8"/>
          <w:w w:val="90"/>
          <w:sz w:val="40"/>
          <w:szCs w:val="40"/>
        </w:rPr>
      </w:pPr>
    </w:p>
    <w:p w:rsidR="00A5008F" w:rsidRDefault="00A5008F" w:rsidP="008873C8">
      <w:pPr>
        <w:pStyle w:val="ochacontenttext"/>
      </w:pPr>
    </w:p>
    <w:p w:rsidR="008873C8" w:rsidRDefault="008873C8" w:rsidP="008873C8">
      <w:pPr>
        <w:pStyle w:val="ochacontenttext"/>
      </w:pPr>
      <w:r>
        <w:t>Knowing that during certain months of the year the IMU will be working beyond normal capacity should help guide the focus and expectations of the unit.  For example an ad-hoc request in October will most likely not be possible but such a request in February or June might work.  This cycle can also help staff plan yearly leaves.</w:t>
      </w:r>
    </w:p>
    <w:p w:rsidR="00FA554E" w:rsidRDefault="000B65AD" w:rsidP="000B65AD">
      <w:pPr>
        <w:pStyle w:val="ochacontentheading"/>
      </w:pPr>
      <w:r>
        <w:t>Relationship wit</w:t>
      </w:r>
      <w:r w:rsidR="008873C8">
        <w:t>h the strategic response p</w:t>
      </w:r>
      <w:r>
        <w:t>lan</w:t>
      </w:r>
      <w:r w:rsidR="00B95567">
        <w:t xml:space="preserve"> (SRP)</w:t>
      </w:r>
    </w:p>
    <w:p w:rsidR="00E976D0" w:rsidRDefault="00A261CA" w:rsidP="008873C8">
      <w:pPr>
        <w:pStyle w:val="ochacontenttext"/>
      </w:pPr>
      <w:r>
        <w:t>The key humanitarian</w:t>
      </w:r>
      <w:r w:rsidR="00A5008F">
        <w:t xml:space="preserve"> issues as outlined in the </w:t>
      </w:r>
      <w:r>
        <w:t>SRP include; 1) winter emergency shelter &amp; NFIs, 2) protection of affected, 3) ongoing insecurity, 4) humanitarian access and 5) continued displacement.  Thus the focus of the OCHA information management unit needs to be on these issues while maintaining the core OCHA products and services.  The imminent activation of the cluster should bring in more information management officers but will also add additional tasks to th</w:t>
      </w:r>
      <w:r w:rsidR="00A5008F">
        <w:t>e</w:t>
      </w:r>
      <w:r>
        <w:t xml:space="preserve"> IMU such as regular Information Management Working Group Meetings, alignment of cluster reporting and </w:t>
      </w:r>
      <w:r w:rsidR="00A5008F">
        <w:t xml:space="preserve">possibly </w:t>
      </w:r>
      <w:r>
        <w:t xml:space="preserve">training.  </w:t>
      </w:r>
      <w:r w:rsidR="008873C8">
        <w:t>The coordination o</w:t>
      </w:r>
      <w:r w:rsidR="00E976D0">
        <w:t xml:space="preserve">bjectives </w:t>
      </w:r>
      <w:r w:rsidR="008873C8">
        <w:t>out</w:t>
      </w:r>
      <w:r w:rsidR="00E976D0">
        <w:t>lined in the SRP</w:t>
      </w:r>
      <w:r w:rsidR="008873C8">
        <w:t xml:space="preserve"> include:</w:t>
      </w:r>
      <w:r w:rsidR="00E976D0">
        <w:t xml:space="preserve"> </w:t>
      </w:r>
    </w:p>
    <w:p w:rsidR="00E976D0" w:rsidRDefault="00E976D0" w:rsidP="00E976D0">
      <w:pPr>
        <w:pStyle w:val="ochabulletpoint"/>
      </w:pPr>
      <w:r>
        <w:t>Coordinate joint assessments, strategic planning and monitoring</w:t>
      </w:r>
    </w:p>
    <w:p w:rsidR="00E976D0" w:rsidRDefault="00E976D0" w:rsidP="00E976D0">
      <w:pPr>
        <w:pStyle w:val="ochabulletpoint"/>
      </w:pPr>
      <w:r>
        <w:t xml:space="preserve">Information products: </w:t>
      </w:r>
      <w:proofErr w:type="spellStart"/>
      <w:r>
        <w:t>sitreps</w:t>
      </w:r>
      <w:proofErr w:type="spellEnd"/>
      <w:r>
        <w:t>, 3W, contact lists, meeting schedules, needs assessment registry.</w:t>
      </w:r>
    </w:p>
    <w:p w:rsidR="00A5008F" w:rsidRDefault="00A5008F" w:rsidP="00306A11">
      <w:pPr>
        <w:pStyle w:val="ochacontentheading"/>
      </w:pPr>
    </w:p>
    <w:p w:rsidR="00306A11" w:rsidRDefault="00306A11" w:rsidP="00306A11">
      <w:pPr>
        <w:pStyle w:val="ochacontentheading"/>
      </w:pPr>
      <w:r>
        <w:lastRenderedPageBreak/>
        <w:t>Recommendations for 2015</w:t>
      </w:r>
    </w:p>
    <w:p w:rsidR="00306A11" w:rsidRDefault="00194C5F" w:rsidP="00306A11">
      <w:pPr>
        <w:pStyle w:val="ochabulletpoint"/>
      </w:pPr>
      <w:r>
        <w:t xml:space="preserve">Start an </w:t>
      </w:r>
      <w:r w:rsidR="00306A11">
        <w:t>information management working group that meets monthly</w:t>
      </w:r>
    </w:p>
    <w:p w:rsidR="00194C5F" w:rsidRDefault="00194C5F" w:rsidP="00306A11">
      <w:pPr>
        <w:pStyle w:val="ochabulletpoint"/>
      </w:pPr>
      <w:r>
        <w:t>Refocus IMU to predictable products – reduce number of ad-hoc requests</w:t>
      </w:r>
    </w:p>
    <w:p w:rsidR="00A5008F" w:rsidRDefault="00A5008F" w:rsidP="00306A11">
      <w:pPr>
        <w:pStyle w:val="ochabulletpoint"/>
      </w:pPr>
      <w:r>
        <w:t>Promote a client focused approach to IM – active outreach to the clusters.</w:t>
      </w:r>
    </w:p>
    <w:p w:rsidR="00194C5F" w:rsidRDefault="00194C5F" w:rsidP="00306A11">
      <w:pPr>
        <w:pStyle w:val="ochabulletpoint"/>
      </w:pPr>
      <w:r>
        <w:t>IMU should start to spend more time with sector/cluster IMs since they are one of the key sources of data</w:t>
      </w:r>
    </w:p>
    <w:p w:rsidR="00194C5F" w:rsidRDefault="00194C5F" w:rsidP="00306A11">
      <w:pPr>
        <w:pStyle w:val="ochabulletpoint"/>
      </w:pPr>
      <w:r>
        <w:t>IMU staff should attend the cluster/sector coordination meetings and provide update</w:t>
      </w:r>
      <w:r w:rsidR="00937A68">
        <w:t>s from the IMWG and other IM related issues.</w:t>
      </w:r>
    </w:p>
    <w:p w:rsidR="00194C5F" w:rsidRDefault="00194C5F" w:rsidP="00306A11">
      <w:pPr>
        <w:pStyle w:val="ochabulletpoint"/>
      </w:pPr>
      <w:r>
        <w:t>Provide on-the-job training for the new staff (allowing them the necessary time to take on core products)</w:t>
      </w:r>
    </w:p>
    <w:p w:rsidR="00194C5F" w:rsidRDefault="00194C5F" w:rsidP="00306A11">
      <w:pPr>
        <w:pStyle w:val="ochabulletpoint"/>
      </w:pPr>
      <w:r>
        <w:t>Send NOB to IMO training in the spring</w:t>
      </w:r>
    </w:p>
    <w:p w:rsidR="00194C5F" w:rsidRDefault="00194C5F" w:rsidP="00306A11">
      <w:pPr>
        <w:pStyle w:val="ochabulletpoint"/>
      </w:pPr>
      <w:r>
        <w:t>Work to integrate the IMU into the rest of the office</w:t>
      </w:r>
    </w:p>
    <w:p w:rsidR="00306A11" w:rsidRDefault="00194C5F" w:rsidP="00306A11">
      <w:pPr>
        <w:pStyle w:val="ochabulletpoint"/>
      </w:pPr>
      <w:r>
        <w:t xml:space="preserve">IMU should print out products and ensure they are given to sectors/clusters and to all OCHA staff (especially the new field offices) </w:t>
      </w:r>
    </w:p>
    <w:p w:rsidR="00194C5F" w:rsidRDefault="00194C5F" w:rsidP="00306A11">
      <w:pPr>
        <w:pStyle w:val="ochabulletpoint"/>
      </w:pPr>
      <w:r>
        <w:t>Determine HSM reporting cy</w:t>
      </w:r>
      <w:r w:rsidR="00937A68">
        <w:t>cle (recommend quarterly detailed reports), staff resources, and the future of the HSM (does it continue after March 2015)</w:t>
      </w:r>
    </w:p>
    <w:p w:rsidR="00194C5F" w:rsidRDefault="00194C5F" w:rsidP="00194C5F">
      <w:pPr>
        <w:pStyle w:val="ochabulletpoint"/>
        <w:numPr>
          <w:ilvl w:val="0"/>
          <w:numId w:val="0"/>
        </w:numPr>
        <w:ind w:left="284"/>
      </w:pPr>
    </w:p>
    <w:p w:rsidR="00194C5F" w:rsidRDefault="00194C5F">
      <w:pPr>
        <w:spacing w:after="200" w:line="276" w:lineRule="auto"/>
        <w:rPr>
          <w:rFonts w:eastAsia="Calibri" w:cs="Arial"/>
          <w:color w:val="026CB6"/>
          <w:spacing w:val="8"/>
          <w:w w:val="90"/>
          <w:sz w:val="40"/>
          <w:szCs w:val="40"/>
          <w:lang w:val="en-GB"/>
        </w:rPr>
      </w:pPr>
      <w:r>
        <w:rPr>
          <w:lang w:val="en-GB"/>
        </w:rPr>
        <w:br w:type="page"/>
      </w:r>
    </w:p>
    <w:p w:rsidR="00C40A9C" w:rsidRPr="00AD3D14" w:rsidRDefault="00C40A9C" w:rsidP="00C40A9C">
      <w:pPr>
        <w:tabs>
          <w:tab w:val="left" w:pos="7020"/>
        </w:tabs>
        <w:jc w:val="both"/>
        <w:rPr>
          <w:rFonts w:cs="Arial"/>
          <w:sz w:val="22"/>
        </w:rPr>
      </w:pPr>
      <w:r w:rsidRPr="00AD3D14">
        <w:rPr>
          <w:rFonts w:cs="Arial"/>
          <w:b/>
          <w:noProof/>
          <w:sz w:val="22"/>
          <w:lang w:val="en-GB" w:eastAsia="en-GB"/>
        </w:rPr>
        <w:lastRenderedPageBreak/>
        <mc:AlternateContent>
          <mc:Choice Requires="wps">
            <w:drawing>
              <wp:anchor distT="0" distB="0" distL="114300" distR="114300" simplePos="0" relativeHeight="251872768" behindDoc="0" locked="0" layoutInCell="1" allowOverlap="1">
                <wp:simplePos x="0" y="0"/>
                <wp:positionH relativeFrom="column">
                  <wp:posOffset>-47625</wp:posOffset>
                </wp:positionH>
                <wp:positionV relativeFrom="paragraph">
                  <wp:posOffset>-35560</wp:posOffset>
                </wp:positionV>
                <wp:extent cx="6610350" cy="609600"/>
                <wp:effectExtent l="0" t="0" r="0" b="3175"/>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609600"/>
                        </a:xfrm>
                        <a:prstGeom prst="rect">
                          <a:avLst/>
                        </a:prstGeom>
                        <a:solidFill>
                          <a:srgbClr val="0E6CB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0A9C" w:rsidRPr="00AD3D14" w:rsidRDefault="00C40A9C" w:rsidP="00C40A9C">
                            <w:pPr>
                              <w:tabs>
                                <w:tab w:val="left" w:pos="7020"/>
                              </w:tabs>
                              <w:jc w:val="both"/>
                              <w:rPr>
                                <w:rFonts w:cs="Arial"/>
                                <w:b/>
                                <w:color w:val="FFFFFF"/>
                                <w:sz w:val="22"/>
                              </w:rPr>
                            </w:pPr>
                            <w:r w:rsidRPr="00AD3D14">
                              <w:rPr>
                                <w:rFonts w:cs="Arial"/>
                                <w:b/>
                                <w:color w:val="FFFFFF"/>
                                <w:sz w:val="22"/>
                              </w:rPr>
                              <w:t>Information Management Working Group</w:t>
                            </w:r>
                          </w:p>
                          <w:p w:rsidR="00C40A9C" w:rsidRPr="00AD3D14" w:rsidRDefault="00C40A9C" w:rsidP="00C40A9C">
                            <w:pPr>
                              <w:tabs>
                                <w:tab w:val="left" w:pos="7020"/>
                              </w:tabs>
                              <w:jc w:val="both"/>
                              <w:rPr>
                                <w:rFonts w:cs="Arial"/>
                                <w:b/>
                                <w:color w:val="FFFFFF"/>
                                <w:sz w:val="22"/>
                              </w:rPr>
                            </w:pPr>
                            <w:r w:rsidRPr="00AD3D14">
                              <w:rPr>
                                <w:rFonts w:cs="Arial"/>
                                <w:b/>
                                <w:color w:val="FFFFFF"/>
                                <w:sz w:val="22"/>
                              </w:rPr>
                              <w:t>Terms of Reference</w:t>
                            </w:r>
                          </w:p>
                          <w:p w:rsidR="00C40A9C" w:rsidRPr="00AD3D14" w:rsidRDefault="00C40A9C" w:rsidP="00C40A9C">
                            <w:pPr>
                              <w:tabs>
                                <w:tab w:val="left" w:pos="7020"/>
                              </w:tabs>
                              <w:jc w:val="both"/>
                              <w:rPr>
                                <w:rFonts w:cs="Arial"/>
                                <w:b/>
                                <w:color w:val="FFFFFF"/>
                                <w:sz w:val="22"/>
                              </w:rPr>
                            </w:pPr>
                            <w:r w:rsidRPr="00AD3D14">
                              <w:rPr>
                                <w:rFonts w:cs="Arial"/>
                                <w:b/>
                                <w:color w:val="FFFFFF"/>
                                <w:sz w:val="22"/>
                              </w:rPr>
                              <w:t>Date</w:t>
                            </w:r>
                          </w:p>
                          <w:p w:rsidR="00C40A9C" w:rsidRDefault="00C40A9C" w:rsidP="00C40A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Rectangle 107" o:spid="_x0000_s1060" style="position:absolute;left:0;text-align:left;margin-left:-3.75pt;margin-top:-2.8pt;width:520.5pt;height:48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" fillcolor="#0e6cb6" stroked="f">
                <v:textbox>
                  <w:txbxContent>
                    <w:p w:rsidR="00C40A9C" w:rsidRPr="00AD3D14" w:rsidRDefault="00C40A9C" w:rsidP="00C40A9C">
                      <w:pPr>
                        <w:tabs>
                          <w:tab w:val="left" w:pos="7020"/>
                        </w:tabs>
                        <w:jc w:val="both"/>
                        <w:rPr>
                          <w:rFonts w:cs="Arial"/>
                          <w:b/>
                          <w:color w:val="FFFFFF"/>
                          <w:sz w:val="22"/>
                        </w:rPr>
                      </w:pPr>
                      <w:r w:rsidRPr="00AD3D14">
                        <w:rPr>
                          <w:rFonts w:cs="Arial"/>
                          <w:b/>
                          <w:color w:val="FFFFFF"/>
                          <w:sz w:val="22"/>
                        </w:rPr>
                        <w:t>Information Management Working Group</w:t>
                      </w:r>
                    </w:p>
                    <w:p w:rsidR="00C40A9C" w:rsidRPr="00AD3D14" w:rsidRDefault="00C40A9C" w:rsidP="00C40A9C">
                      <w:pPr>
                        <w:tabs>
                          <w:tab w:val="left" w:pos="7020"/>
                        </w:tabs>
                        <w:jc w:val="both"/>
                        <w:rPr>
                          <w:rFonts w:cs="Arial"/>
                          <w:b/>
                          <w:color w:val="FFFFFF"/>
                          <w:sz w:val="22"/>
                        </w:rPr>
                      </w:pPr>
                      <w:r w:rsidRPr="00AD3D14">
                        <w:rPr>
                          <w:rFonts w:cs="Arial"/>
                          <w:b/>
                          <w:color w:val="FFFFFF"/>
                          <w:sz w:val="22"/>
                        </w:rPr>
                        <w:t>Terms of Reference</w:t>
                      </w:r>
                    </w:p>
                    <w:p w:rsidR="00C40A9C" w:rsidRPr="00AD3D14" w:rsidRDefault="00C40A9C" w:rsidP="00C40A9C">
                      <w:pPr>
                        <w:tabs>
                          <w:tab w:val="left" w:pos="7020"/>
                        </w:tabs>
                        <w:jc w:val="both"/>
                        <w:rPr>
                          <w:rFonts w:cs="Arial"/>
                          <w:b/>
                          <w:color w:val="FFFFFF"/>
                          <w:sz w:val="22"/>
                        </w:rPr>
                      </w:pPr>
                      <w:r w:rsidRPr="00AD3D14">
                        <w:rPr>
                          <w:rFonts w:cs="Arial"/>
                          <w:b/>
                          <w:color w:val="FFFFFF"/>
                          <w:sz w:val="22"/>
                        </w:rPr>
                        <w:t>Date</w:t>
                      </w:r>
                    </w:p>
                    <w:p w:rsidR="00C40A9C" w:rsidRDefault="00C40A9C" w:rsidP="00C40A9C"/>
                  </w:txbxContent>
                </v:textbox>
              </v:rect>
            </w:pict>
          </mc:Fallback>
        </mc:AlternateContent>
      </w:r>
    </w:p>
    <w:p w:rsidR="00C40A9C" w:rsidRPr="00AD3D14" w:rsidRDefault="00C40A9C" w:rsidP="00C40A9C">
      <w:pPr>
        <w:tabs>
          <w:tab w:val="left" w:pos="7020"/>
        </w:tabs>
        <w:jc w:val="both"/>
        <w:rPr>
          <w:rFonts w:cs="Arial"/>
          <w:sz w:val="22"/>
        </w:rPr>
      </w:pPr>
    </w:p>
    <w:p w:rsidR="00C40A9C" w:rsidRPr="00AD3D14" w:rsidRDefault="00C40A9C" w:rsidP="00C40A9C">
      <w:pPr>
        <w:tabs>
          <w:tab w:val="left" w:pos="7020"/>
        </w:tabs>
        <w:jc w:val="both"/>
        <w:rPr>
          <w:rFonts w:cs="Arial"/>
          <w:sz w:val="22"/>
        </w:rPr>
      </w:pPr>
    </w:p>
    <w:p w:rsidR="00C40A9C" w:rsidRPr="00AD3D14" w:rsidRDefault="00C40A9C" w:rsidP="00C40A9C">
      <w:pPr>
        <w:tabs>
          <w:tab w:val="left" w:pos="7020"/>
        </w:tabs>
        <w:jc w:val="both"/>
        <w:rPr>
          <w:rFonts w:cs="Arial"/>
          <w:sz w:val="22"/>
        </w:rPr>
      </w:pPr>
    </w:p>
    <w:p w:rsidR="00C40A9C" w:rsidRPr="00AD3D14" w:rsidRDefault="00C40A9C" w:rsidP="00C40A9C">
      <w:pPr>
        <w:pStyle w:val="ochacontentheading2"/>
      </w:pPr>
      <w:r w:rsidRPr="00AD3D14">
        <w:t>Context</w:t>
      </w:r>
    </w:p>
    <w:p w:rsidR="00C40A9C" w:rsidRPr="00AD3D14" w:rsidRDefault="00C40A9C" w:rsidP="00C40A9C">
      <w:pPr>
        <w:pStyle w:val="ochacontenttext"/>
      </w:pPr>
      <w:r w:rsidRPr="00AD3D14">
        <w:t xml:space="preserve">The overall objective of the Information Management Working Group will be to build upon existing relevant information systems that are currently in place in the Ukraine and provide support to the Humanitarian Coordinator in coordinating and harmonizing information management activities of all humanitarian players. </w:t>
      </w:r>
    </w:p>
    <w:p w:rsidR="00C40A9C" w:rsidRPr="00AD3D14" w:rsidRDefault="00C40A9C" w:rsidP="00C40A9C">
      <w:pPr>
        <w:pStyle w:val="ochacontenttext"/>
      </w:pPr>
      <w:r w:rsidRPr="00AD3D14">
        <w:t xml:space="preserve">Information Management (IM) tools are increasingly used including databases of varying complexity, geographic information systems (GIS) and other tools by the humanitarian actors and government agencies. In order to facilitate the sharing of these assets amongst the various agencies and to improve inter-sector analysis, there is a need for a coordinated approach in the development and </w:t>
      </w:r>
      <w:r>
        <w:t xml:space="preserve">use </w:t>
      </w:r>
      <w:r w:rsidRPr="00AD3D14">
        <w:t>of IM technologies. It is also equally critical that a core set of agreed upon standards is in place.</w:t>
      </w:r>
    </w:p>
    <w:p w:rsidR="00C40A9C" w:rsidRPr="00AD3D14" w:rsidRDefault="00C40A9C" w:rsidP="00C40A9C">
      <w:pPr>
        <w:pStyle w:val="ochacontentheading2"/>
      </w:pPr>
      <w:r w:rsidRPr="00AD3D14">
        <w:t>Purpose</w:t>
      </w:r>
    </w:p>
    <w:p w:rsidR="00C40A9C" w:rsidRPr="00AD3D14" w:rsidRDefault="00C40A9C" w:rsidP="00C40A9C">
      <w:pPr>
        <w:pStyle w:val="ochacontenttext"/>
      </w:pPr>
      <w:r w:rsidRPr="00AD3D14">
        <w:t>The purpose of the IM Working Group would be to contribute to IASC Country team and Clusters efforts in the use of humanitarian information for more evidence based and effective development and humanitarian policy, planning and managerial decisions. The IM Working Group is open to receive guidance and requests from bodies such as the Cluster Coordination Team and the IASC Country Team. The objectives of the task force will include:</w:t>
      </w:r>
    </w:p>
    <w:p w:rsidR="00C40A9C" w:rsidRPr="00AD3D14" w:rsidRDefault="00C40A9C" w:rsidP="00C40A9C">
      <w:pPr>
        <w:pStyle w:val="ochabulletpoint"/>
      </w:pPr>
      <w:r w:rsidRPr="00AD3D14">
        <w:t>Encouraging collaboration between IM actors in the collection and storage of data, usage of software and sharing of expertise in order to streamline IM activities</w:t>
      </w:r>
    </w:p>
    <w:p w:rsidR="00C40A9C" w:rsidRPr="00AD3D14" w:rsidRDefault="00C40A9C" w:rsidP="00C40A9C">
      <w:pPr>
        <w:pStyle w:val="ochabulletpoint"/>
      </w:pPr>
      <w:r w:rsidRPr="00AD3D14">
        <w:t xml:space="preserve">Promoting consensus on minimum standards for IM activities, chiefly; Definitions of indicators, common language, consistent use of names administrative units, common datasets, </w:t>
      </w:r>
      <w:r w:rsidR="00B95567" w:rsidRPr="00AD3D14">
        <w:t>etc.</w:t>
      </w:r>
      <w:r w:rsidRPr="00AD3D14">
        <w:t xml:space="preserve"> </w:t>
      </w:r>
    </w:p>
    <w:p w:rsidR="00C40A9C" w:rsidRPr="00AD3D14" w:rsidRDefault="00C40A9C" w:rsidP="00C40A9C">
      <w:pPr>
        <w:pStyle w:val="ochabulletpoint"/>
      </w:pPr>
      <w:r w:rsidRPr="00AD3D14">
        <w:t>Agreeing on use of common tools, and where this may not be possible, data format and structure standards will be agreed upon to facilitate interoperability.</w:t>
      </w:r>
    </w:p>
    <w:p w:rsidR="00C40A9C" w:rsidRPr="00AD3D14" w:rsidRDefault="00C40A9C" w:rsidP="00C40A9C">
      <w:pPr>
        <w:pStyle w:val="ochabulletpoint"/>
      </w:pPr>
      <w:r w:rsidRPr="00AD3D14">
        <w:t>Coordinating data collection efforts to ensure harmonization of data standards and to avoid duplication and over-assessment by multiple agencies.</w:t>
      </w:r>
    </w:p>
    <w:p w:rsidR="00C40A9C" w:rsidRPr="00AD3D14" w:rsidRDefault="00C40A9C" w:rsidP="00C40A9C">
      <w:pPr>
        <w:pStyle w:val="ochabulletpoint"/>
      </w:pPr>
      <w:r w:rsidRPr="00AD3D14">
        <w:t>Facilitating sharing of results and collected data between agencies and clusters.</w:t>
      </w:r>
    </w:p>
    <w:p w:rsidR="00C40A9C" w:rsidRPr="00AD3D14" w:rsidRDefault="00C40A9C" w:rsidP="00C40A9C">
      <w:pPr>
        <w:pStyle w:val="ochabulletpoint"/>
        <w:rPr>
          <w:b/>
        </w:rPr>
      </w:pPr>
      <w:r w:rsidRPr="00AD3D14">
        <w:t>Create a broad picture of IM activities through use of integrated work plans and coordination mechanisms</w:t>
      </w:r>
    </w:p>
    <w:p w:rsidR="00C40A9C" w:rsidRPr="00AD3D14" w:rsidRDefault="00C40A9C" w:rsidP="00C40A9C">
      <w:pPr>
        <w:pStyle w:val="ochabulletpoint"/>
        <w:rPr>
          <w:b/>
        </w:rPr>
      </w:pPr>
      <w:r w:rsidRPr="00AD3D14">
        <w:t xml:space="preserve">Building capacity/training related to common goals and developed work plans.  </w:t>
      </w:r>
    </w:p>
    <w:p w:rsidR="00C40A9C" w:rsidRPr="00AD3D14" w:rsidRDefault="00C40A9C" w:rsidP="00C40A9C">
      <w:pPr>
        <w:pStyle w:val="ochacontentheading2"/>
      </w:pPr>
      <w:r w:rsidRPr="00AD3D14">
        <w:t>Structure</w:t>
      </w:r>
    </w:p>
    <w:p w:rsidR="00C40A9C" w:rsidRPr="00AD3D14" w:rsidRDefault="00C40A9C" w:rsidP="00C40A9C">
      <w:pPr>
        <w:pStyle w:val="ochacontenttext"/>
      </w:pPr>
      <w:r w:rsidRPr="00AD3D14">
        <w:t>The IM Working Group would be convened within the context of the country Humanitarian Coordination mechanism. The Working Group will meet formally on a monthly basis, but ad hoc meetings will be organized in between as and when required. In the early response phase, meetings take place more frequent responding to needs.</w:t>
      </w:r>
    </w:p>
    <w:p w:rsidR="00C40A9C" w:rsidRPr="00B25184" w:rsidRDefault="00C40A9C" w:rsidP="00C40A9C">
      <w:pPr>
        <w:pStyle w:val="ochacontenttext"/>
        <w:rPr>
          <w:color w:val="808080"/>
        </w:rPr>
      </w:pPr>
      <w:r w:rsidRPr="00AD3D14">
        <w:t xml:space="preserve">The convening agency could rotate and OCHA will initially perform as secretariat. </w:t>
      </w:r>
      <w:r w:rsidRPr="00B25184">
        <w:rPr>
          <w:i/>
          <w:color w:val="808080"/>
        </w:rPr>
        <w:t>Ideally, the task force would be co-convened together with a relevant government counterpart.</w:t>
      </w:r>
    </w:p>
    <w:p w:rsidR="00C40A9C" w:rsidRPr="00AD3D14" w:rsidRDefault="00C40A9C" w:rsidP="00C40A9C">
      <w:pPr>
        <w:pStyle w:val="ochacontentheading2"/>
      </w:pPr>
      <w:r w:rsidRPr="00AD3D14">
        <w:t>Participation</w:t>
      </w:r>
    </w:p>
    <w:p w:rsidR="00C40A9C" w:rsidRPr="00AD3D14" w:rsidRDefault="00C40A9C" w:rsidP="00C40A9C">
      <w:pPr>
        <w:pStyle w:val="ochacontenttext"/>
      </w:pPr>
      <w:r w:rsidRPr="00AD3D14">
        <w:t>Participants in the IM Working Group would be technical representatives from the clusters, Government agencies, UN, bilateral and civil society organizations who are dedicated to working collaboratively in the area of Information Management.</w:t>
      </w:r>
    </w:p>
    <w:p w:rsidR="00C40A9C" w:rsidRPr="00AD3D14" w:rsidRDefault="00C40A9C" w:rsidP="00C40A9C">
      <w:pPr>
        <w:pStyle w:val="ochacontentheading2"/>
      </w:pPr>
      <w:r w:rsidRPr="00AD3D14">
        <w:t>Expected Results and Outputs</w:t>
      </w:r>
    </w:p>
    <w:p w:rsidR="00C40A9C" w:rsidRPr="00AD3D14" w:rsidRDefault="00C40A9C" w:rsidP="00C40A9C">
      <w:pPr>
        <w:pStyle w:val="ochacontenttext"/>
      </w:pPr>
      <w:r w:rsidRPr="00AD3D14">
        <w:t>The task force will contribute to ensure that consistent and reliable Humanitarian Information is made available to all concerned policy makers, managers and planners.  Information products will be updated on a periodic basis as deemed appropriate. Expected outputs and results include:</w:t>
      </w:r>
    </w:p>
    <w:p w:rsidR="00C40A9C" w:rsidRPr="00AD3D14" w:rsidRDefault="00C40A9C" w:rsidP="00C40A9C">
      <w:pPr>
        <w:pStyle w:val="ochabulletpoint"/>
      </w:pPr>
      <w:r w:rsidRPr="00AD3D14">
        <w:t>Regular coordination meetings and dissemination of the summary records of those meetings</w:t>
      </w:r>
    </w:p>
    <w:p w:rsidR="00C40A9C" w:rsidRPr="00AD3D14" w:rsidRDefault="00C40A9C" w:rsidP="00C40A9C">
      <w:pPr>
        <w:pStyle w:val="ochabulletpoint"/>
      </w:pPr>
      <w:r w:rsidRPr="00AD3D14">
        <w:t>Established data sharing mechanism</w:t>
      </w:r>
    </w:p>
    <w:p w:rsidR="00C40A9C" w:rsidRPr="00AD3D14" w:rsidRDefault="00C40A9C" w:rsidP="00C40A9C">
      <w:pPr>
        <w:pStyle w:val="ochabulletpoint"/>
      </w:pPr>
      <w:r w:rsidRPr="00AD3D14">
        <w:t>A common set of data standards</w:t>
      </w:r>
    </w:p>
    <w:p w:rsidR="00C40A9C" w:rsidRPr="00AD3D14" w:rsidRDefault="00C40A9C" w:rsidP="00C40A9C">
      <w:pPr>
        <w:pStyle w:val="ochabulletpoint"/>
      </w:pPr>
      <w:r w:rsidRPr="00AD3D14">
        <w:t>Collaborative effort to define terms and numbers for common use of the Humanitarian community.</w:t>
      </w:r>
    </w:p>
    <w:p w:rsidR="00C40A9C" w:rsidRPr="00AD3D14" w:rsidRDefault="00C40A9C" w:rsidP="00C40A9C">
      <w:pPr>
        <w:tabs>
          <w:tab w:val="left" w:pos="7020"/>
        </w:tabs>
        <w:ind w:left="360"/>
        <w:jc w:val="right"/>
        <w:rPr>
          <w:rFonts w:cs="Arial"/>
          <w:bCs/>
          <w:sz w:val="22"/>
        </w:rPr>
      </w:pPr>
    </w:p>
    <w:p w:rsidR="00C40A9C" w:rsidRPr="00AD3D14" w:rsidRDefault="00C40A9C" w:rsidP="00C40A9C">
      <w:pPr>
        <w:tabs>
          <w:tab w:val="left" w:pos="7020"/>
        </w:tabs>
        <w:ind w:left="360"/>
        <w:jc w:val="right"/>
        <w:rPr>
          <w:rFonts w:cs="Arial"/>
          <w:bCs/>
          <w:sz w:val="22"/>
        </w:rPr>
      </w:pPr>
    </w:p>
    <w:p w:rsidR="00C40A9C" w:rsidRDefault="00C40A9C">
      <w:pPr>
        <w:spacing w:after="200" w:line="276" w:lineRule="auto"/>
        <w:rPr>
          <w:lang w:val="en-GB"/>
        </w:rPr>
      </w:pPr>
      <w:r>
        <w:rPr>
          <w:lang w:val="en-GB"/>
        </w:rPr>
        <w:br w:type="page"/>
      </w:r>
    </w:p>
    <w:tbl>
      <w:tblPr>
        <w:tblW w:w="10268" w:type="dxa"/>
        <w:tblBorders>
          <w:top w:val="single" w:sz="8" w:space="0" w:color="026CB6"/>
          <w:left w:val="single" w:sz="8" w:space="0" w:color="026CB6"/>
          <w:bottom w:val="single" w:sz="8" w:space="0" w:color="026CB6"/>
          <w:right w:val="single" w:sz="8" w:space="0" w:color="026CB6"/>
          <w:insideH w:val="single" w:sz="8" w:space="0" w:color="026CB6"/>
          <w:insideV w:val="single" w:sz="8" w:space="0" w:color="026CB6"/>
        </w:tblBorders>
        <w:tblLayout w:type="fixed"/>
        <w:tblLook w:val="0600" w:firstRow="0" w:lastRow="0" w:firstColumn="0" w:lastColumn="0" w:noHBand="1" w:noVBand="1"/>
      </w:tblPr>
      <w:tblGrid>
        <w:gridCol w:w="5798"/>
        <w:gridCol w:w="4470"/>
      </w:tblGrid>
      <w:tr w:rsidR="00C40A9C" w:rsidTr="00FA280B">
        <w:trPr>
          <w:trHeight w:val="851"/>
        </w:trPr>
        <w:tc>
          <w:tcPr>
            <w:tcW w:w="5798" w:type="dxa"/>
            <w:shd w:val="clear" w:color="auto" w:fill="026CB6"/>
            <w:tcMar>
              <w:top w:w="100" w:type="dxa"/>
              <w:left w:w="100" w:type="dxa"/>
              <w:bottom w:w="100" w:type="dxa"/>
              <w:right w:w="100" w:type="dxa"/>
            </w:tcMar>
          </w:tcPr>
          <w:p w:rsidR="00C40A9C" w:rsidRDefault="00C40A9C" w:rsidP="00D038C5">
            <w:pPr>
              <w:widowControl w:val="0"/>
            </w:pPr>
            <w:r>
              <w:rPr>
                <w:b/>
                <w:color w:val="FFFFFF"/>
                <w:sz w:val="28"/>
              </w:rPr>
              <w:lastRenderedPageBreak/>
              <w:t>Information Man</w:t>
            </w:r>
            <w:r w:rsidR="00891170">
              <w:rPr>
                <w:b/>
                <w:color w:val="FFFFFF"/>
                <w:sz w:val="28"/>
              </w:rPr>
              <w:t>a</w:t>
            </w:r>
            <w:r>
              <w:rPr>
                <w:b/>
                <w:color w:val="FFFFFF"/>
                <w:sz w:val="28"/>
              </w:rPr>
              <w:t xml:space="preserve">gers Skype Group Guidance </w:t>
            </w:r>
          </w:p>
          <w:p w:rsidR="00C40A9C" w:rsidRDefault="00C40A9C" w:rsidP="00D038C5">
            <w:pPr>
              <w:widowControl w:val="0"/>
            </w:pPr>
          </w:p>
          <w:p w:rsidR="00C40A9C" w:rsidRDefault="00C40A9C" w:rsidP="00D038C5">
            <w:pPr>
              <w:widowControl w:val="0"/>
            </w:pPr>
            <w:r>
              <w:rPr>
                <w:color w:val="FFFFFF"/>
                <w:sz w:val="16"/>
              </w:rPr>
              <w:t xml:space="preserve">Template  </w:t>
            </w:r>
          </w:p>
        </w:tc>
        <w:tc>
          <w:tcPr>
            <w:tcW w:w="4470" w:type="dxa"/>
            <w:shd w:val="clear" w:color="auto" w:fill="026CB6"/>
            <w:tcMar>
              <w:top w:w="100" w:type="dxa"/>
              <w:left w:w="100" w:type="dxa"/>
              <w:bottom w:w="100" w:type="dxa"/>
              <w:right w:w="100" w:type="dxa"/>
            </w:tcMar>
          </w:tcPr>
          <w:p w:rsidR="00C40A9C" w:rsidRDefault="00C40A9C" w:rsidP="00D038C5">
            <w:pPr>
              <w:widowControl w:val="0"/>
            </w:pPr>
            <w:r>
              <w:rPr>
                <w:noProof/>
                <w:lang w:val="en-GB" w:eastAsia="en-GB"/>
              </w:rPr>
              <w:drawing>
                <wp:anchor distT="0" distB="0" distL="114300" distR="114300" simplePos="0" relativeHeight="251875840" behindDoc="0" locked="0" layoutInCell="1" allowOverlap="1" wp14:anchorId="58CDF086" wp14:editId="6F913059">
                  <wp:simplePos x="0" y="0"/>
                  <wp:positionH relativeFrom="column">
                    <wp:posOffset>738505</wp:posOffset>
                  </wp:positionH>
                  <wp:positionV relativeFrom="paragraph">
                    <wp:posOffset>29845</wp:posOffset>
                  </wp:positionV>
                  <wp:extent cx="1981200" cy="584200"/>
                  <wp:effectExtent l="0" t="0" r="0" b="6350"/>
                  <wp:wrapNone/>
                  <wp:docPr id="1"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57" cstate="email">
                            <a:extLst>
                              <a:ext uri="{28A0092B-C50C-407E-A947-70E740481C1C}">
                                <a14:useLocalDpi xmlns:a14="http://schemas.microsoft.com/office/drawing/2010/main"/>
                              </a:ext>
                            </a:extLst>
                          </a:blip>
                          <a:srcRect/>
                          <a:stretch>
                            <a:fillRect/>
                          </a:stretch>
                        </pic:blipFill>
                        <pic:spPr>
                          <a:xfrm>
                            <a:off x="0" y="0"/>
                            <a:ext cx="1981200" cy="584200"/>
                          </a:xfrm>
                          <a:prstGeom prst="rect">
                            <a:avLst/>
                          </a:prstGeom>
                          <a:ln/>
                        </pic:spPr>
                      </pic:pic>
                    </a:graphicData>
                  </a:graphic>
                  <wp14:sizeRelH relativeFrom="page">
                    <wp14:pctWidth>0</wp14:pctWidth>
                  </wp14:sizeRelH>
                  <wp14:sizeRelV relativeFrom="page">
                    <wp14:pctHeight>0</wp14:pctHeight>
                  </wp14:sizeRelV>
                </wp:anchor>
              </w:drawing>
            </w:r>
          </w:p>
        </w:tc>
      </w:tr>
    </w:tbl>
    <w:p w:rsidR="00C40A9C" w:rsidRDefault="00C40A9C" w:rsidP="00C40A9C">
      <w:pPr>
        <w:widowControl w:val="0"/>
        <w:jc w:val="center"/>
      </w:pPr>
    </w:p>
    <w:p w:rsidR="00C40A9C" w:rsidRPr="002B4AE0" w:rsidRDefault="00C40A9C" w:rsidP="00C40A9C">
      <w:pPr>
        <w:pStyle w:val="ochacontentheading2"/>
        <w:rPr>
          <w:i/>
        </w:rPr>
      </w:pPr>
      <w:r w:rsidRPr="002B4AE0">
        <w:t>Background / Objectives</w:t>
      </w:r>
    </w:p>
    <w:p w:rsidR="00C40A9C" w:rsidRPr="004A089B" w:rsidRDefault="00C40A9C" w:rsidP="00C40A9C">
      <w:pPr>
        <w:pStyle w:val="ochacontenttext"/>
      </w:pPr>
      <w:r w:rsidRPr="004A089B">
        <w:t>In</w:t>
      </w:r>
      <w:r>
        <w:t xml:space="preserve"> order to help with the informal exchange of information among information managers working in the Ukraine a skype group was set up in </w:t>
      </w:r>
      <w:r w:rsidRPr="004A089B">
        <w:t xml:space="preserve"> </w:t>
      </w:r>
      <w:r>
        <w:t>{</w:t>
      </w:r>
      <w:r>
        <w:rPr>
          <w:i/>
        </w:rPr>
        <w:t>month, year</w:t>
      </w:r>
      <w:r>
        <w:t xml:space="preserve">} after discussion in the monthly information management working group (IMWG).  The IMWG decided that the </w:t>
      </w:r>
      <w:r w:rsidRPr="004A089B">
        <w:t xml:space="preserve">objectives of the </w:t>
      </w:r>
      <w:r>
        <w:t xml:space="preserve">IM </w:t>
      </w:r>
      <w:r w:rsidRPr="004A089B">
        <w:t>skype group are:</w:t>
      </w:r>
    </w:p>
    <w:p w:rsidR="00C40A9C" w:rsidRPr="004A089B" w:rsidRDefault="00C40A9C" w:rsidP="00C40A9C">
      <w:pPr>
        <w:pStyle w:val="ochabulletpoint"/>
      </w:pPr>
      <w:r w:rsidRPr="004A089B">
        <w:t xml:space="preserve">To create a community atmosphere among IMs working in </w:t>
      </w:r>
      <w:r w:rsidRPr="00D97280">
        <w:rPr>
          <w:i/>
        </w:rPr>
        <w:t>country</w:t>
      </w:r>
      <w:r w:rsidRPr="004A089B">
        <w:t>;</w:t>
      </w:r>
    </w:p>
    <w:p w:rsidR="00C40A9C" w:rsidRPr="004A089B" w:rsidRDefault="00C40A9C" w:rsidP="00C40A9C">
      <w:pPr>
        <w:pStyle w:val="ochabulletpoint"/>
      </w:pPr>
      <w:r w:rsidRPr="004A089B">
        <w:t xml:space="preserve">To provide a forum for IMs to ask questions or </w:t>
      </w:r>
      <w:r>
        <w:t xml:space="preserve">request </w:t>
      </w:r>
      <w:r w:rsidRPr="004A089B">
        <w:t>informal assistance from other IMs</w:t>
      </w:r>
      <w:r>
        <w:t xml:space="preserve"> working in </w:t>
      </w:r>
      <w:r w:rsidRPr="00D97280">
        <w:rPr>
          <w:i/>
        </w:rPr>
        <w:t>country</w:t>
      </w:r>
      <w:r w:rsidRPr="004A089B">
        <w:t>;</w:t>
      </w:r>
    </w:p>
    <w:p w:rsidR="00C40A9C" w:rsidRDefault="00C40A9C" w:rsidP="00C40A9C">
      <w:pPr>
        <w:pStyle w:val="ochabulletpoint"/>
      </w:pPr>
      <w:r w:rsidRPr="004A089B">
        <w:t xml:space="preserve">To provide a venue for new IMs to connect to their counterparts in the agencies, clusters, NGOs or those working in other locations in </w:t>
      </w:r>
      <w:r w:rsidRPr="00D97280">
        <w:rPr>
          <w:i/>
        </w:rPr>
        <w:t>country</w:t>
      </w:r>
      <w:r w:rsidRPr="004A089B">
        <w:t>.</w:t>
      </w:r>
    </w:p>
    <w:p w:rsidR="00C40A9C" w:rsidRDefault="00C40A9C" w:rsidP="00C40A9C">
      <w:pPr>
        <w:pStyle w:val="ochacontenttext"/>
      </w:pPr>
      <w:r>
        <w:t>The IM skype group is not a forum to determine or discuss policy but rather a means for informal information sharing and technical discussions among IM colleagues.</w:t>
      </w:r>
    </w:p>
    <w:p w:rsidR="00C40A9C" w:rsidRPr="002B4AE0" w:rsidRDefault="00C40A9C" w:rsidP="00C40A9C">
      <w:pPr>
        <w:pStyle w:val="ochacontentheading2"/>
        <w:rPr>
          <w:i/>
        </w:rPr>
      </w:pPr>
      <w:r w:rsidRPr="002B4AE0">
        <w:t>Group Membership</w:t>
      </w:r>
    </w:p>
    <w:p w:rsidR="00C40A9C" w:rsidRPr="004A089B" w:rsidRDefault="00C40A9C" w:rsidP="00C40A9C">
      <w:pPr>
        <w:pStyle w:val="ochacontenttext"/>
      </w:pPr>
      <w:r w:rsidRPr="004A089B">
        <w:t xml:space="preserve">The group is managed by OCHA IMOs in </w:t>
      </w:r>
      <w:r>
        <w:rPr>
          <w:i/>
        </w:rPr>
        <w:t>country</w:t>
      </w:r>
      <w:r w:rsidRPr="004A089B">
        <w:t xml:space="preserve"> who are also responsible for the</w:t>
      </w:r>
      <w:r>
        <w:t xml:space="preserve"> informal</w:t>
      </w:r>
      <w:r w:rsidRPr="004A089B">
        <w:t xml:space="preserve"> moderation of the group. Membership in the IM Skype group, </w:t>
      </w:r>
      <w:r>
        <w:t>a</w:t>
      </w:r>
      <w:r w:rsidRPr="004A089B">
        <w:t>s determined by the I</w:t>
      </w:r>
      <w:r>
        <w:t xml:space="preserve">MWG </w:t>
      </w:r>
      <w:r w:rsidRPr="004A089B">
        <w:t>members</w:t>
      </w:r>
      <w:r>
        <w:t xml:space="preserve"> and </w:t>
      </w:r>
      <w:r w:rsidRPr="004A089B">
        <w:t xml:space="preserve">should </w:t>
      </w:r>
      <w:r>
        <w:t>include</w:t>
      </w:r>
      <w:r w:rsidRPr="004A089B">
        <w:t>:</w:t>
      </w:r>
    </w:p>
    <w:p w:rsidR="00C40A9C" w:rsidRPr="004A089B" w:rsidRDefault="00C40A9C" w:rsidP="00C40A9C">
      <w:pPr>
        <w:pStyle w:val="ochabulletpoint"/>
      </w:pPr>
      <w:r w:rsidRPr="004A089B">
        <w:t xml:space="preserve">IMs based in </w:t>
      </w:r>
      <w:r w:rsidRPr="00D97280">
        <w:rPr>
          <w:i/>
        </w:rPr>
        <w:t>Country</w:t>
      </w:r>
      <w:r w:rsidRPr="004A089B">
        <w:t xml:space="preserve"> that are working on the emergency response</w:t>
      </w:r>
      <w:r>
        <w:t>;</w:t>
      </w:r>
    </w:p>
    <w:p w:rsidR="00C40A9C" w:rsidRPr="004A089B" w:rsidRDefault="00C40A9C" w:rsidP="00C40A9C">
      <w:pPr>
        <w:pStyle w:val="ochabulletpoint"/>
      </w:pPr>
      <w:r w:rsidRPr="004A089B">
        <w:t xml:space="preserve">IMs temporarily based in </w:t>
      </w:r>
      <w:r w:rsidRPr="00D97280">
        <w:rPr>
          <w:i/>
        </w:rPr>
        <w:t>Country</w:t>
      </w:r>
      <w:r w:rsidRPr="004A089B">
        <w:t xml:space="preserve"> on surge or on short term mission that are working on the emergency response; or</w:t>
      </w:r>
    </w:p>
    <w:p w:rsidR="00C40A9C" w:rsidRPr="004A089B" w:rsidRDefault="00C40A9C" w:rsidP="00C40A9C">
      <w:pPr>
        <w:pStyle w:val="ochabulletpoint"/>
      </w:pPr>
      <w:r w:rsidRPr="004A089B">
        <w:t>If sponsored by</w:t>
      </w:r>
      <w:r>
        <w:t xml:space="preserve"> an </w:t>
      </w:r>
      <w:r w:rsidRPr="004A089B">
        <w:t xml:space="preserve">IM working in </w:t>
      </w:r>
      <w:r w:rsidRPr="00D97280">
        <w:rPr>
          <w:i/>
        </w:rPr>
        <w:t>Country</w:t>
      </w:r>
      <w:r>
        <w:t>,</w:t>
      </w:r>
      <w:r w:rsidRPr="004A089B">
        <w:t xml:space="preserve"> IMs based outside of </w:t>
      </w:r>
      <w:r w:rsidRPr="00D97280">
        <w:rPr>
          <w:i/>
        </w:rPr>
        <w:t>Country</w:t>
      </w:r>
      <w:r w:rsidRPr="004A089B">
        <w:t xml:space="preserve"> can join and participate in the group </w:t>
      </w:r>
      <w:r>
        <w:t xml:space="preserve">for a limited time </w:t>
      </w:r>
      <w:r w:rsidRPr="004A089B">
        <w:t xml:space="preserve">and only </w:t>
      </w:r>
      <w:r>
        <w:t xml:space="preserve">if they are </w:t>
      </w:r>
      <w:r w:rsidRPr="004A089B">
        <w:t xml:space="preserve">providing technical support to a cluster, agencies or </w:t>
      </w:r>
      <w:r>
        <w:t xml:space="preserve">other </w:t>
      </w:r>
      <w:r w:rsidRPr="004A089B">
        <w:t xml:space="preserve">IM colleagues in </w:t>
      </w:r>
      <w:r w:rsidRPr="00D97280">
        <w:rPr>
          <w:i/>
        </w:rPr>
        <w:t>Country</w:t>
      </w:r>
      <w:r w:rsidRPr="004A089B">
        <w:t>.</w:t>
      </w:r>
    </w:p>
    <w:p w:rsidR="00C40A9C" w:rsidRPr="00550D74" w:rsidRDefault="00C40A9C" w:rsidP="00C40A9C">
      <w:pPr>
        <w:pStyle w:val="ochacontenttext"/>
      </w:pPr>
      <w:r w:rsidRPr="00550D74">
        <w:t xml:space="preserve">Once a participant leaves the country they should be removed from the group unless they are going to continue to </w:t>
      </w:r>
      <w:r>
        <w:t xml:space="preserve">directly </w:t>
      </w:r>
      <w:r w:rsidRPr="00550D74">
        <w:t xml:space="preserve">support </w:t>
      </w:r>
      <w:r>
        <w:t xml:space="preserve">their IM colleagues </w:t>
      </w:r>
      <w:r w:rsidRPr="00550D74">
        <w:t xml:space="preserve">in </w:t>
      </w:r>
      <w:r w:rsidRPr="00D97280">
        <w:rPr>
          <w:i/>
        </w:rPr>
        <w:t>Country</w:t>
      </w:r>
      <w:r w:rsidRPr="00550D74">
        <w:t>.</w:t>
      </w:r>
    </w:p>
    <w:p w:rsidR="00C40A9C" w:rsidRPr="002B4AE0" w:rsidRDefault="00C40A9C" w:rsidP="00C40A9C">
      <w:pPr>
        <w:pStyle w:val="ochacontentheading2"/>
        <w:rPr>
          <w:i/>
        </w:rPr>
      </w:pPr>
      <w:r w:rsidRPr="002B4AE0">
        <w:t>Additional Information</w:t>
      </w:r>
    </w:p>
    <w:p w:rsidR="00C40A9C" w:rsidRPr="004A089B" w:rsidRDefault="00C40A9C" w:rsidP="00C40A9C">
      <w:pPr>
        <w:pStyle w:val="ochabulletpoint"/>
      </w:pPr>
      <w:r w:rsidRPr="004A089B">
        <w:t xml:space="preserve">Participation in the Skype group is voluntary and participants </w:t>
      </w:r>
      <w:r>
        <w:t xml:space="preserve">are </w:t>
      </w:r>
      <w:r w:rsidRPr="004A089B">
        <w:t xml:space="preserve">free to leave </w:t>
      </w:r>
      <w:r>
        <w:t>whenever they desire or when they leave the country</w:t>
      </w:r>
      <w:r w:rsidRPr="004A089B">
        <w:t>.</w:t>
      </w:r>
    </w:p>
    <w:p w:rsidR="00C40A9C" w:rsidRPr="004A089B" w:rsidRDefault="00C40A9C" w:rsidP="00C40A9C">
      <w:pPr>
        <w:pStyle w:val="ochacontentheading2"/>
        <w:rPr>
          <w:i/>
        </w:rPr>
      </w:pPr>
      <w:r w:rsidRPr="004A089B">
        <w:t>Interaction / Moderation</w:t>
      </w:r>
    </w:p>
    <w:p w:rsidR="00C40A9C" w:rsidRDefault="00C40A9C" w:rsidP="00C40A9C">
      <w:pPr>
        <w:pStyle w:val="ochabulletpoint"/>
      </w:pPr>
      <w:bookmarkStart w:id="1" w:name="id.q0j67eguvya2" w:colFirst="0" w:colLast="0"/>
      <w:bookmarkEnd w:id="1"/>
      <w:r w:rsidRPr="004A089B">
        <w:t xml:space="preserve">All new participants </w:t>
      </w:r>
      <w:r>
        <w:t xml:space="preserve">must be sponsored by an existing participant and </w:t>
      </w:r>
      <w:r w:rsidRPr="004A089B">
        <w:t>should be introduced to the group</w:t>
      </w:r>
      <w:r>
        <w:t xml:space="preserve"> </w:t>
      </w:r>
      <w:r w:rsidRPr="004A089B">
        <w:t xml:space="preserve">by the person who adds them. This introduction includes their name [as Skype ID </w:t>
      </w:r>
      <w:proofErr w:type="gramStart"/>
      <w:r w:rsidRPr="004A089B">
        <w:t>are</w:t>
      </w:r>
      <w:proofErr w:type="gramEnd"/>
      <w:r w:rsidRPr="004A089B">
        <w:t xml:space="preserve"> commonly not intuitive], </w:t>
      </w:r>
      <w:r>
        <w:t xml:space="preserve">their organization and </w:t>
      </w:r>
      <w:r w:rsidRPr="004A089B">
        <w:t>their role</w:t>
      </w:r>
      <w:r>
        <w:t xml:space="preserve"> in the response</w:t>
      </w:r>
      <w:r w:rsidRPr="004A089B">
        <w:t xml:space="preserve">. </w:t>
      </w:r>
    </w:p>
    <w:p w:rsidR="00C40A9C" w:rsidRPr="00550D74" w:rsidRDefault="00C40A9C" w:rsidP="00C40A9C">
      <w:pPr>
        <w:pStyle w:val="ochabulletpoint"/>
      </w:pPr>
      <w:r w:rsidRPr="00550D74">
        <w:t>Once a new member joins they should add their first and last name along with their organization.</w:t>
      </w:r>
    </w:p>
    <w:p w:rsidR="00C40A9C" w:rsidRPr="00550D74" w:rsidRDefault="00C40A9C" w:rsidP="00C40A9C">
      <w:pPr>
        <w:pStyle w:val="ochabulletpoint"/>
      </w:pPr>
      <w:r w:rsidRPr="00550D74">
        <w:t>All messages should begin with @</w:t>
      </w:r>
      <w:proofErr w:type="spellStart"/>
      <w:r w:rsidRPr="00550D74">
        <w:t>skypeid</w:t>
      </w:r>
      <w:proofErr w:type="spellEnd"/>
      <w:r w:rsidRPr="00550D74">
        <w:t xml:space="preserve">/name if the message is being addressed to someone specific. @all can be used to address to the entire group. </w:t>
      </w:r>
    </w:p>
    <w:p w:rsidR="00C40A9C" w:rsidRPr="004A089B" w:rsidRDefault="00C40A9C" w:rsidP="00C40A9C">
      <w:pPr>
        <w:pStyle w:val="ochabulletpoint"/>
      </w:pPr>
      <w:r w:rsidRPr="004A089B">
        <w:t xml:space="preserve">The Skype group is an informal platform so there needs to be room for people to be ‘informal’. Participants need to be allowed to raise non-topic issues, add emoticons, and have fun. However, the moderator must ensure that the conversation does not stray too far from the overall group topic or cause too much ‘noise’ for a majority of the participants. </w:t>
      </w:r>
    </w:p>
    <w:p w:rsidR="00C40A9C" w:rsidRPr="00550D74" w:rsidRDefault="00C40A9C" w:rsidP="00C40A9C">
      <w:pPr>
        <w:pStyle w:val="ochabulletpoint"/>
      </w:pPr>
      <w:r w:rsidRPr="004A089B">
        <w:t>Although an inform</w:t>
      </w:r>
      <w:r>
        <w:t xml:space="preserve">al platform, participants must understand </w:t>
      </w:r>
      <w:r w:rsidRPr="004A089B">
        <w:t xml:space="preserve">that their comments </w:t>
      </w:r>
      <w:r>
        <w:t>are being seen by many in various organizations so comments should remain polite and on topic.</w:t>
      </w:r>
    </w:p>
    <w:p w:rsidR="00C40A9C" w:rsidRDefault="00C40A9C">
      <w:pPr>
        <w:spacing w:after="200" w:line="276" w:lineRule="auto"/>
        <w:rPr>
          <w:lang w:val="en-GB"/>
        </w:rPr>
      </w:pPr>
      <w:r>
        <w:rPr>
          <w:lang w:val="en-GB"/>
        </w:rPr>
        <w:br w:type="page"/>
      </w:r>
    </w:p>
    <w:p w:rsidR="00FA0F46" w:rsidRDefault="00FA0F46" w:rsidP="00FA0F46">
      <w:pPr>
        <w:pStyle w:val="ochacontentheading"/>
        <w:rPr>
          <w:lang w:val="en-GB"/>
        </w:rPr>
      </w:pPr>
      <w:r>
        <w:rPr>
          <w:lang w:val="en-GB"/>
        </w:rPr>
        <w:lastRenderedPageBreak/>
        <w:t xml:space="preserve">Additional Graphics </w:t>
      </w:r>
    </w:p>
    <w:p w:rsidR="00194C5F" w:rsidRDefault="00A5008F" w:rsidP="00194C5F">
      <w:pPr>
        <w:pStyle w:val="ochacontentheading2"/>
        <w:rPr>
          <w:lang w:val="en-GB"/>
        </w:rPr>
      </w:pPr>
      <w:r>
        <w:rPr>
          <w:noProof/>
          <w:lang w:val="en-GB" w:eastAsia="en-GB"/>
        </w:rPr>
        <w:drawing>
          <wp:anchor distT="0" distB="0" distL="114300" distR="114300" simplePos="0" relativeHeight="251873792" behindDoc="1" locked="0" layoutInCell="1" allowOverlap="1" wp14:anchorId="3AE156C3" wp14:editId="71CA43A3">
            <wp:simplePos x="0" y="0"/>
            <wp:positionH relativeFrom="column">
              <wp:posOffset>158115</wp:posOffset>
            </wp:positionH>
            <wp:positionV relativeFrom="paragraph">
              <wp:posOffset>186055</wp:posOffset>
            </wp:positionV>
            <wp:extent cx="3341370" cy="425640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est.bmp"/>
                    <pic:cNvPicPr/>
                  </pic:nvPicPr>
                  <pic:blipFill>
                    <a:blip r:embed="rId58" cstate="email">
                      <a:extLst>
                        <a:ext uri="{28A0092B-C50C-407E-A947-70E740481C1C}">
                          <a14:useLocalDpi xmlns:a14="http://schemas.microsoft.com/office/drawing/2010/main"/>
                        </a:ext>
                      </a:extLst>
                    </a:blip>
                    <a:stretch>
                      <a:fillRect/>
                    </a:stretch>
                  </pic:blipFill>
                  <pic:spPr>
                    <a:xfrm>
                      <a:off x="0" y="0"/>
                      <a:ext cx="3341370" cy="4256405"/>
                    </a:xfrm>
                    <a:prstGeom prst="rect">
                      <a:avLst/>
                    </a:prstGeom>
                  </pic:spPr>
                </pic:pic>
              </a:graphicData>
            </a:graphic>
          </wp:anchor>
        </w:drawing>
      </w:r>
      <w:r w:rsidR="00FA0F46">
        <w:rPr>
          <w:lang w:val="en-GB"/>
        </w:rPr>
        <w:t>Primary Data Sources for Products and Reports</w:t>
      </w:r>
    </w:p>
    <w:p w:rsidR="00C40A9C" w:rsidRDefault="00C40A9C" w:rsidP="00194C5F">
      <w:pPr>
        <w:pStyle w:val="ochacontentheading2"/>
        <w:rPr>
          <w:lang w:val="en-GB"/>
        </w:rPr>
      </w:pPr>
    </w:p>
    <w:p w:rsidR="00C40A9C" w:rsidRDefault="00C40A9C" w:rsidP="00194C5F">
      <w:pPr>
        <w:pStyle w:val="ochacontentheading2"/>
        <w:rPr>
          <w:lang w:val="en-GB"/>
        </w:rPr>
      </w:pPr>
    </w:p>
    <w:p w:rsidR="00C40A9C" w:rsidRDefault="00C40A9C" w:rsidP="00194C5F">
      <w:pPr>
        <w:pStyle w:val="ochacontentheading2"/>
        <w:rPr>
          <w:lang w:val="en-GB"/>
        </w:rPr>
      </w:pPr>
    </w:p>
    <w:p w:rsidR="003D2E96" w:rsidRDefault="00194C5F" w:rsidP="00194C5F">
      <w:pPr>
        <w:pStyle w:val="ochacontentheading2"/>
        <w:rPr>
          <w:lang w:val="en-GB"/>
        </w:rPr>
      </w:pPr>
      <w:r>
        <w:rPr>
          <w:noProof/>
          <w:lang w:val="en-GB" w:eastAsia="en-GB"/>
        </w:rPr>
        <w:drawing>
          <wp:anchor distT="0" distB="0" distL="114300" distR="114300" simplePos="0" relativeHeight="251864576" behindDoc="1" locked="0" layoutInCell="1" allowOverlap="1" wp14:anchorId="6F0B8D26" wp14:editId="2932CB8A">
            <wp:simplePos x="0" y="0"/>
            <wp:positionH relativeFrom="column">
              <wp:posOffset>266064</wp:posOffset>
            </wp:positionH>
            <wp:positionV relativeFrom="paragraph">
              <wp:posOffset>3613785</wp:posOffset>
            </wp:positionV>
            <wp:extent cx="5330553" cy="4241800"/>
            <wp:effectExtent l="0" t="0" r="3810" b="635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test2.bmp"/>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338667" cy="4248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4C5F">
        <w:rPr>
          <w:noProof/>
          <w:lang w:eastAsia="en-US"/>
        </w:rPr>
        <w:t xml:space="preserve"> </w:t>
      </w:r>
    </w:p>
    <w:sectPr w:rsidR="003D2E96" w:rsidSect="006339F3">
      <w:headerReference w:type="default" r:id="rId60"/>
      <w:footerReference w:type="default" r:id="rId61"/>
      <w:footerReference w:type="first" r:id="rId62"/>
      <w:pgSz w:w="11907" w:h="16839" w:code="9"/>
      <w:pgMar w:top="567" w:right="851" w:bottom="1588" w:left="851" w:header="567"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317F" w:rsidRDefault="0092317F" w:rsidP="00244D64">
      <w:r>
        <w:separator/>
      </w:r>
    </w:p>
    <w:p w:rsidR="0092317F" w:rsidRDefault="0092317F"/>
  </w:endnote>
  <w:endnote w:type="continuationSeparator" w:id="0">
    <w:p w:rsidR="0092317F" w:rsidRDefault="0092317F" w:rsidP="00244D64">
      <w:r>
        <w:continuationSeparator/>
      </w:r>
    </w:p>
    <w:p w:rsidR="0092317F" w:rsidRDefault="009231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auto"/>
    <w:notTrueType/>
    <w:pitch w:val="variable"/>
    <w:sig w:usb0="00000001" w:usb1="08080000" w:usb2="00000010" w:usb3="00000000" w:csb0="00100000"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3C8" w:rsidRPr="00187447" w:rsidRDefault="008873C8" w:rsidP="00F14133">
    <w:pPr>
      <w:pStyle w:val="Footer"/>
      <w:jc w:val="center"/>
      <w:rPr>
        <w:rFonts w:cs="Arial"/>
        <w:color w:val="808080" w:themeColor="background1" w:themeShade="80"/>
        <w:sz w:val="16"/>
      </w:rPr>
    </w:pPr>
    <w:r>
      <w:rPr>
        <w:noProof/>
        <w:lang w:val="en-GB" w:eastAsia="en-GB"/>
      </w:rPr>
      <mc:AlternateContent>
        <mc:Choice Requires="wps">
          <w:drawing>
            <wp:anchor distT="4294967293" distB="4294967293" distL="114300" distR="114300" simplePos="0" relativeHeight="251664384" behindDoc="0" locked="0" layoutInCell="1" allowOverlap="1">
              <wp:simplePos x="0" y="0"/>
              <wp:positionH relativeFrom="page">
                <wp:posOffset>541020</wp:posOffset>
              </wp:positionH>
              <wp:positionV relativeFrom="paragraph">
                <wp:posOffset>-82551</wp:posOffset>
              </wp:positionV>
              <wp:extent cx="6479540" cy="0"/>
              <wp:effectExtent l="0" t="0" r="3556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9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240CB83A" id="Straight Connector 10" o:spid="_x0000_s1026" style="position:absolute;z-index:251664384;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margin;mso-height-relative:page" from="42.6pt,-6.5pt" to="552.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" strokecolor="#4579b8 [3044]">
              <o:lock v:ext="edit" shapetype="f"/>
              <w10:wrap anchorx="page"/>
            </v:line>
          </w:pict>
        </mc:Fallback>
      </mc:AlternateContent>
    </w:r>
    <w:r w:rsidRPr="00187447">
      <w:rPr>
        <w:rFonts w:cs="Arial"/>
        <w:color w:val="808080" w:themeColor="background1" w:themeShade="80"/>
        <w:sz w:val="16"/>
      </w:rPr>
      <w:t>United Nations Office for the Coordination of</w:t>
    </w:r>
    <w:r>
      <w:rPr>
        <w:rFonts w:cs="Arial"/>
        <w:color w:val="808080" w:themeColor="background1" w:themeShade="80"/>
        <w:sz w:val="16"/>
      </w:rPr>
      <w:t xml:space="preserve"> Humanitarian Affairs (OCHA)</w:t>
    </w:r>
  </w:p>
  <w:p w:rsidR="008873C8" w:rsidRPr="005E5A3C" w:rsidRDefault="008873C8" w:rsidP="005E5A3C">
    <w:pPr>
      <w:pStyle w:val="FooterBlueBold"/>
      <w:rPr>
        <w:i/>
      </w:rPr>
    </w:pPr>
    <w:r w:rsidRPr="001850E1">
      <w:t xml:space="preserve">Coordination Saves Lives | </w:t>
    </w:r>
    <w:r w:rsidRPr="005E5A3C">
      <w:rPr>
        <w:b w:val="0"/>
      </w:rPr>
      <w:t>https://www.humanitarianresponse.info/operations/</w:t>
    </w:r>
    <w:r>
      <w:rPr>
        <w:b w:val="0"/>
      </w:rPr>
      <w:t>Ukraine</w:t>
    </w:r>
  </w:p>
  <w:p w:rsidR="008873C8" w:rsidRPr="001850E1" w:rsidRDefault="008873C8" w:rsidP="00F14133">
    <w:pPr>
      <w:pStyle w:val="Footer"/>
      <w:jc w:val="center"/>
      <w:rPr>
        <w:rFonts w:cs="Arial"/>
        <w:i/>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3C8" w:rsidRPr="00350697" w:rsidRDefault="008873C8" w:rsidP="005E5A3C">
    <w:pPr>
      <w:pStyle w:val="FooterBlueBold"/>
    </w:pPr>
    <w:r w:rsidRPr="00040BD6">
      <w:t>Coordination Saves Lives</w:t>
    </w:r>
    <w:r>
      <w:rPr>
        <w:rFonts w:cstheme="minorBidi"/>
        <w:noProof/>
        <w:color w:val="404040"/>
        <w:sz w:val="20"/>
        <w:lang w:val="en-GB" w:eastAsia="en-GB"/>
      </w:rPr>
      <mc:AlternateContent>
        <mc:Choice Requires="wps">
          <w:drawing>
            <wp:anchor distT="4294967293" distB="4294967293" distL="114300" distR="114300" simplePos="0" relativeHeight="251662336" behindDoc="0" locked="0" layoutInCell="1" allowOverlap="1">
              <wp:simplePos x="0" y="0"/>
              <wp:positionH relativeFrom="page">
                <wp:posOffset>540385</wp:posOffset>
              </wp:positionH>
              <wp:positionV relativeFrom="paragraph">
                <wp:posOffset>-82551</wp:posOffset>
              </wp:positionV>
              <wp:extent cx="6479540" cy="0"/>
              <wp:effectExtent l="0" t="0" r="3556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9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46DE3623" id="Straight Connector 26" o:spid="_x0000_s1026" style="position:absolute;z-index:251662336;visibility:visible;mso-wrap-style:square;mso-width-percent:0;mso-height-percent:0;mso-wrap-distance-left:9pt;mso-wrap-distance-top:-8e-5mm;mso-wrap-distance-right:9pt;mso-wrap-distance-bottom:-8e-5mm;mso-position-horizontal:absolute;mso-position-horizontal-relative:page;mso-position-vertical:absolute;mso-position-vertical-relative:text;mso-width-percent:0;mso-height-percent:0;mso-width-relative:margin;mso-height-relative:page" from="42.55pt,-6.5pt" to="552.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" strokecolor="#4579b8 [3044]">
              <o:lock v:ext="edit" shapetype="f"/>
              <w10:wrap anchorx="page"/>
            </v:line>
          </w:pict>
        </mc:Fallback>
      </mc:AlternateContent>
    </w:r>
  </w:p>
  <w:p w:rsidR="008873C8" w:rsidRPr="00187447" w:rsidRDefault="008873C8" w:rsidP="00187447">
    <w:pPr>
      <w:pStyle w:val="Footer"/>
      <w:jc w:val="center"/>
      <w:rPr>
        <w:rFonts w:cs="Arial"/>
        <w:color w:val="808080" w:themeColor="background1" w:themeShade="80"/>
        <w:sz w:val="16"/>
      </w:rPr>
    </w:pPr>
    <w:r w:rsidRPr="00187447">
      <w:rPr>
        <w:rFonts w:cs="Arial"/>
        <w:color w:val="808080" w:themeColor="background1" w:themeShade="80"/>
        <w:sz w:val="16"/>
      </w:rPr>
      <w:t>The mission of the United Nations Office for the Coordination of Humanitarian Affairs (OCHA) is to mobilize and coordinate effective and principled humanitarian action in partnership with national and international actors.</w:t>
    </w:r>
  </w:p>
  <w:p w:rsidR="008873C8" w:rsidRPr="00187447" w:rsidRDefault="008873C8" w:rsidP="005E5A3C">
    <w:pPr>
      <w:pStyle w:val="FooterBlueBold"/>
      <w:rPr>
        <w:i/>
        <w:szCs w:val="16"/>
      </w:rPr>
    </w:pPr>
    <w:r w:rsidRPr="005E5A3C">
      <w:t>https://www.humanitarianresponse.info/operations/</w:t>
    </w:r>
    <w:r>
      <w:t>Ukraine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317F" w:rsidRDefault="0092317F" w:rsidP="00244D64">
      <w:r>
        <w:separator/>
      </w:r>
    </w:p>
    <w:p w:rsidR="0092317F" w:rsidRDefault="0092317F"/>
  </w:footnote>
  <w:footnote w:type="continuationSeparator" w:id="0">
    <w:p w:rsidR="0092317F" w:rsidRDefault="0092317F" w:rsidP="00244D64">
      <w:r>
        <w:continuationSeparator/>
      </w:r>
    </w:p>
    <w:p w:rsidR="0092317F" w:rsidRDefault="0092317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3C8" w:rsidRPr="00435969" w:rsidRDefault="008873C8" w:rsidP="00A44EF2">
    <w:pPr>
      <w:pStyle w:val="ochaheaderfooter"/>
      <w:jc w:val="right"/>
      <w:rPr>
        <w:color w:val="026CB6"/>
        <w:sz w:val="20"/>
        <w:szCs w:val="20"/>
      </w:rPr>
    </w:pPr>
    <w:r>
      <w:rPr>
        <w:noProof/>
        <w:color w:val="026CB6"/>
        <w:szCs w:val="20"/>
        <w:lang w:val="en-GB" w:eastAsia="en-GB"/>
      </w:rPr>
      <mc:AlternateContent>
        <mc:Choice Requires="wps">
          <w:drawing>
            <wp:anchor distT="4294967293" distB="4294967293" distL="114300" distR="114300" simplePos="0" relativeHeight="251587072" behindDoc="0" locked="0" layoutInCell="1" allowOverlap="1" wp14:anchorId="141CA872" wp14:editId="2A76E56C">
              <wp:simplePos x="0" y="0"/>
              <wp:positionH relativeFrom="page">
                <wp:posOffset>541020</wp:posOffset>
              </wp:positionH>
              <wp:positionV relativeFrom="page">
                <wp:posOffset>540384</wp:posOffset>
              </wp:positionV>
              <wp:extent cx="6479540" cy="0"/>
              <wp:effectExtent l="0" t="0" r="1651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79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2895C56A" id="Straight Connector 7" o:spid="_x0000_s1026" style="position:absolute;flip:x;z-index:251587072;visibility:visible;mso-wrap-style:square;mso-width-percent:0;mso-height-percent:0;mso-wrap-distance-left:9pt;mso-wrap-distance-top:-8e-5mm;mso-wrap-distance-right:9pt;mso-wrap-distance-bottom:-8e-5mm;mso-position-horizontal:absolute;mso-position-horizontal-relative:page;mso-position-vertical:absolute;mso-position-vertical-relative:page;mso-width-percent:0;mso-height-percent:0;mso-width-relative:margin;mso-height-relative:page" from="42.6pt,42.55pt" to="552.8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" strokecolor="#4579b8 [3044]">
              <o:lock v:ext="edit" shapetype="f"/>
              <w10:wrap anchorx="page" anchory="page"/>
            </v:line>
          </w:pict>
        </mc:Fallback>
      </mc:AlternateContent>
    </w:r>
    <w:r>
      <w:rPr>
        <w:noProof/>
        <w:color w:val="026CB6"/>
        <w:szCs w:val="20"/>
        <w:lang w:val="en-GB" w:eastAsia="en-GB"/>
      </w:rPr>
      <w:t xml:space="preserve">Ukraine </w:t>
    </w:r>
    <w:r w:rsidR="00FA280B">
      <w:rPr>
        <w:noProof/>
        <w:color w:val="026CB6"/>
        <w:szCs w:val="20"/>
        <w:lang w:val="en-GB" w:eastAsia="en-GB"/>
      </w:rPr>
      <w:t xml:space="preserve">IM Strategy </w:t>
    </w:r>
    <w:r>
      <w:rPr>
        <w:noProof/>
        <w:color w:val="026CB6"/>
        <w:szCs w:val="20"/>
        <w:lang w:val="en-GB" w:eastAsia="en-GB"/>
      </w:rPr>
      <w:t xml:space="preserve">2015      </w:t>
    </w:r>
    <w:r w:rsidRPr="00903329">
      <w:rPr>
        <w:color w:val="026CB6"/>
        <w:sz w:val="20"/>
        <w:szCs w:val="20"/>
      </w:rPr>
      <w:t xml:space="preserve"> </w:t>
    </w:r>
    <w:r>
      <w:rPr>
        <w:b/>
        <w:color w:val="026CB6"/>
        <w:sz w:val="20"/>
        <w:szCs w:val="20"/>
      </w:rPr>
      <w:t>|</w:t>
    </w:r>
    <w:r>
      <w:rPr>
        <w:color w:val="026CB6"/>
        <w:sz w:val="20"/>
        <w:szCs w:val="20"/>
      </w:rPr>
      <w:t xml:space="preserve"> </w:t>
    </w:r>
    <w:r w:rsidRPr="007D0ADC">
      <w:rPr>
        <w:color w:val="026CB6"/>
      </w:rPr>
      <w:fldChar w:fldCharType="begin"/>
    </w:r>
    <w:r w:rsidRPr="007D0ADC">
      <w:rPr>
        <w:color w:val="026CB6"/>
      </w:rPr>
      <w:instrText xml:space="preserve"> PAGE   \* MERGEFORMAT </w:instrText>
    </w:r>
    <w:r w:rsidRPr="007D0ADC">
      <w:rPr>
        <w:color w:val="026CB6"/>
      </w:rPr>
      <w:fldChar w:fldCharType="separate"/>
    </w:r>
    <w:r w:rsidR="002F016C">
      <w:rPr>
        <w:noProof/>
        <w:color w:val="026CB6"/>
      </w:rPr>
      <w:t>2</w:t>
    </w:r>
    <w:r w:rsidRPr="007D0ADC">
      <w:rPr>
        <w:color w:val="026CB6"/>
      </w:rPr>
      <w:fldChar w:fldCharType="end"/>
    </w:r>
  </w:p>
  <w:p w:rsidR="008873C8" w:rsidRDefault="008873C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A1D26"/>
    <w:multiLevelType w:val="hybridMultilevel"/>
    <w:tmpl w:val="F02C8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5600A8"/>
    <w:multiLevelType w:val="hybridMultilevel"/>
    <w:tmpl w:val="53649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FC09CE"/>
    <w:multiLevelType w:val="hybridMultilevel"/>
    <w:tmpl w:val="07CA2BF2"/>
    <w:lvl w:ilvl="0" w:tplc="570E45D6">
      <w:start w:val="1"/>
      <w:numFmt w:val="bullet"/>
      <w:pStyle w:val="ochabulletpoint"/>
      <w:lvlText w:val=""/>
      <w:lvlJc w:val="left"/>
      <w:pPr>
        <w:ind w:left="720" w:hanging="360"/>
      </w:pPr>
      <w:rPr>
        <w:rFonts w:ascii="Symbol" w:hAnsi="Symbol" w:hint="default"/>
        <w:color w:val="026CB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F866E4"/>
    <w:multiLevelType w:val="hybridMultilevel"/>
    <w:tmpl w:val="2B98B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E30DB8"/>
    <w:multiLevelType w:val="hybridMultilevel"/>
    <w:tmpl w:val="F9EA4438"/>
    <w:lvl w:ilvl="0" w:tplc="76F05374">
      <w:start w:val="1"/>
      <w:numFmt w:val="bullet"/>
      <w:lvlText w:val=""/>
      <w:lvlJc w:val="left"/>
      <w:pPr>
        <w:ind w:left="720" w:hanging="360"/>
      </w:pPr>
      <w:rPr>
        <w:rFonts w:ascii="Symbol" w:hAnsi="Symbol" w:hint="default"/>
        <w:color w:val="026C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256A33"/>
    <w:multiLevelType w:val="multilevel"/>
    <w:tmpl w:val="93B64AB8"/>
    <w:styleLink w:val="StyleBulleted1"/>
    <w:lvl w:ilvl="0">
      <w:start w:val="1"/>
      <w:numFmt w:val="decimal"/>
      <w:lvlText w:val="%1."/>
      <w:lvlJc w:val="left"/>
      <w:pPr>
        <w:tabs>
          <w:tab w:val="num" w:pos="720"/>
        </w:tabs>
        <w:ind w:left="720" w:hanging="360"/>
      </w:pPr>
      <w:rPr>
        <w:b/>
        <w:sz w:val="20"/>
        <w:szCs w:val="20"/>
      </w:rPr>
    </w:lvl>
    <w:lvl w:ilvl="1">
      <w:start w:val="1"/>
      <w:numFmt w:val="bullet"/>
      <w:lvlText w:val=""/>
      <w:lvlJc w:val="left"/>
      <w:pPr>
        <w:tabs>
          <w:tab w:val="num" w:pos="1440"/>
        </w:tabs>
        <w:ind w:left="1440" w:hanging="360"/>
      </w:pPr>
      <w:rPr>
        <w:rFonts w:ascii="Wingdings" w:hAnsi="Wingding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5DC140F"/>
    <w:multiLevelType w:val="multilevel"/>
    <w:tmpl w:val="82C67D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36D41801"/>
    <w:multiLevelType w:val="hybridMultilevel"/>
    <w:tmpl w:val="1592F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B6E4987"/>
    <w:multiLevelType w:val="hybridMultilevel"/>
    <w:tmpl w:val="73F4F2AE"/>
    <w:lvl w:ilvl="0" w:tplc="5BCC30B2">
      <w:start w:val="1"/>
      <w:numFmt w:val="decimal"/>
      <w:lvlText w:val="%1."/>
      <w:lvlJc w:val="left"/>
      <w:pPr>
        <w:ind w:left="1004" w:hanging="360"/>
      </w:pPr>
      <w:rPr>
        <w:rFonts w:hint="default"/>
        <w:color w:val="026CB6"/>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
    <w:nsid w:val="63B55472"/>
    <w:multiLevelType w:val="multilevel"/>
    <w:tmpl w:val="C9426786"/>
    <w:lvl w:ilvl="0">
      <w:start w:val="1"/>
      <w:numFmt w:val="bullet"/>
      <w:lvlText w:val=""/>
      <w:lvlJc w:val="left"/>
      <w:pPr>
        <w:ind w:left="0" w:firstLine="360"/>
      </w:pPr>
      <w:rPr>
        <w:rFonts w:ascii="Symbol" w:hAnsi="Symbol" w:hint="default"/>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0">
    <w:nsid w:val="76A74952"/>
    <w:multiLevelType w:val="multilevel"/>
    <w:tmpl w:val="93B64AB8"/>
    <w:numStyleLink w:val="StyleBulleted1"/>
  </w:abstractNum>
  <w:abstractNum w:abstractNumId="11">
    <w:nsid w:val="7B024DEA"/>
    <w:multiLevelType w:val="hybridMultilevel"/>
    <w:tmpl w:val="79EA9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C906265"/>
    <w:multiLevelType w:val="multilevel"/>
    <w:tmpl w:val="158CFB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
  </w:num>
  <w:num w:numId="2">
    <w:abstractNumId w:val="2"/>
  </w:num>
  <w:num w:numId="3">
    <w:abstractNumId w:val="8"/>
  </w:num>
  <w:num w:numId="4">
    <w:abstractNumId w:val="0"/>
  </w:num>
  <w:num w:numId="5">
    <w:abstractNumId w:val="3"/>
  </w:num>
  <w:num w:numId="6">
    <w:abstractNumId w:val="7"/>
  </w:num>
  <w:num w:numId="7">
    <w:abstractNumId w:val="10"/>
  </w:num>
  <w:num w:numId="8">
    <w:abstractNumId w:val="5"/>
  </w:num>
  <w:num w:numId="9">
    <w:abstractNumId w:val="6"/>
  </w:num>
  <w:num w:numId="10">
    <w:abstractNumId w:val="12"/>
  </w:num>
  <w:num w:numId="11">
    <w:abstractNumId w:val="1"/>
  </w:num>
  <w:num w:numId="12">
    <w:abstractNumId w:val="1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A3C"/>
    <w:rsid w:val="0001276B"/>
    <w:rsid w:val="0001561B"/>
    <w:rsid w:val="000173C3"/>
    <w:rsid w:val="0002221E"/>
    <w:rsid w:val="00022629"/>
    <w:rsid w:val="00031DC2"/>
    <w:rsid w:val="00036C30"/>
    <w:rsid w:val="00040738"/>
    <w:rsid w:val="00040BD6"/>
    <w:rsid w:val="00041CE8"/>
    <w:rsid w:val="00046504"/>
    <w:rsid w:val="000530BF"/>
    <w:rsid w:val="000543E5"/>
    <w:rsid w:val="0006524D"/>
    <w:rsid w:val="000702D9"/>
    <w:rsid w:val="000717A2"/>
    <w:rsid w:val="0007243A"/>
    <w:rsid w:val="00081AEE"/>
    <w:rsid w:val="0008353F"/>
    <w:rsid w:val="000873AC"/>
    <w:rsid w:val="00092136"/>
    <w:rsid w:val="0009460D"/>
    <w:rsid w:val="000A10ED"/>
    <w:rsid w:val="000A1863"/>
    <w:rsid w:val="000B55FB"/>
    <w:rsid w:val="000B65AD"/>
    <w:rsid w:val="000B695B"/>
    <w:rsid w:val="000C3192"/>
    <w:rsid w:val="000C50D2"/>
    <w:rsid w:val="000E7B11"/>
    <w:rsid w:val="001051B8"/>
    <w:rsid w:val="001146B8"/>
    <w:rsid w:val="0012286E"/>
    <w:rsid w:val="00134E77"/>
    <w:rsid w:val="001367C6"/>
    <w:rsid w:val="00137383"/>
    <w:rsid w:val="00154AAC"/>
    <w:rsid w:val="00166FF7"/>
    <w:rsid w:val="001807BA"/>
    <w:rsid w:val="001850E1"/>
    <w:rsid w:val="00187447"/>
    <w:rsid w:val="00192255"/>
    <w:rsid w:val="00192C7D"/>
    <w:rsid w:val="00194C5F"/>
    <w:rsid w:val="001A1D2E"/>
    <w:rsid w:val="001A6A58"/>
    <w:rsid w:val="001C0281"/>
    <w:rsid w:val="001D095D"/>
    <w:rsid w:val="001D2EF1"/>
    <w:rsid w:val="001D4A88"/>
    <w:rsid w:val="001D743C"/>
    <w:rsid w:val="001E7CA2"/>
    <w:rsid w:val="001F0DD1"/>
    <w:rsid w:val="00201BF1"/>
    <w:rsid w:val="002033EF"/>
    <w:rsid w:val="00216E39"/>
    <w:rsid w:val="00223C6F"/>
    <w:rsid w:val="0022743D"/>
    <w:rsid w:val="00231E68"/>
    <w:rsid w:val="00233587"/>
    <w:rsid w:val="002363DE"/>
    <w:rsid w:val="00244D64"/>
    <w:rsid w:val="002520D3"/>
    <w:rsid w:val="00254E12"/>
    <w:rsid w:val="00257D22"/>
    <w:rsid w:val="0026725C"/>
    <w:rsid w:val="00267DFB"/>
    <w:rsid w:val="00274411"/>
    <w:rsid w:val="00280D1F"/>
    <w:rsid w:val="00283AA2"/>
    <w:rsid w:val="002A3F07"/>
    <w:rsid w:val="002B23BF"/>
    <w:rsid w:val="002B45D0"/>
    <w:rsid w:val="002E7B81"/>
    <w:rsid w:val="002F016C"/>
    <w:rsid w:val="0030047F"/>
    <w:rsid w:val="00302D57"/>
    <w:rsid w:val="00306A11"/>
    <w:rsid w:val="00312BCC"/>
    <w:rsid w:val="003130A5"/>
    <w:rsid w:val="00320D3A"/>
    <w:rsid w:val="003218BB"/>
    <w:rsid w:val="00326264"/>
    <w:rsid w:val="003336C0"/>
    <w:rsid w:val="00336443"/>
    <w:rsid w:val="00342663"/>
    <w:rsid w:val="003449DE"/>
    <w:rsid w:val="00346E40"/>
    <w:rsid w:val="00357178"/>
    <w:rsid w:val="00364224"/>
    <w:rsid w:val="003836A5"/>
    <w:rsid w:val="0038612F"/>
    <w:rsid w:val="003915C7"/>
    <w:rsid w:val="003A55B7"/>
    <w:rsid w:val="003A7B70"/>
    <w:rsid w:val="003B40F5"/>
    <w:rsid w:val="003C578E"/>
    <w:rsid w:val="003D2E3A"/>
    <w:rsid w:val="003D2E96"/>
    <w:rsid w:val="003D553A"/>
    <w:rsid w:val="00404EF1"/>
    <w:rsid w:val="004054B7"/>
    <w:rsid w:val="0041796A"/>
    <w:rsid w:val="004230C4"/>
    <w:rsid w:val="004231D6"/>
    <w:rsid w:val="00427B79"/>
    <w:rsid w:val="00435969"/>
    <w:rsid w:val="0043599A"/>
    <w:rsid w:val="00440047"/>
    <w:rsid w:val="00440286"/>
    <w:rsid w:val="0045148B"/>
    <w:rsid w:val="00453E32"/>
    <w:rsid w:val="00470315"/>
    <w:rsid w:val="00483BA5"/>
    <w:rsid w:val="00493860"/>
    <w:rsid w:val="004A2006"/>
    <w:rsid w:val="004A792A"/>
    <w:rsid w:val="004A7AE4"/>
    <w:rsid w:val="004B1948"/>
    <w:rsid w:val="004B51DB"/>
    <w:rsid w:val="004C697A"/>
    <w:rsid w:val="004C7E86"/>
    <w:rsid w:val="004D026A"/>
    <w:rsid w:val="004D3BBB"/>
    <w:rsid w:val="004D3E3E"/>
    <w:rsid w:val="004E1C9A"/>
    <w:rsid w:val="004F02A7"/>
    <w:rsid w:val="004F0778"/>
    <w:rsid w:val="004F0FD1"/>
    <w:rsid w:val="004F63F8"/>
    <w:rsid w:val="004F70BF"/>
    <w:rsid w:val="00506990"/>
    <w:rsid w:val="00513DF1"/>
    <w:rsid w:val="005141B1"/>
    <w:rsid w:val="0051694E"/>
    <w:rsid w:val="005270A0"/>
    <w:rsid w:val="00537BF8"/>
    <w:rsid w:val="005431FA"/>
    <w:rsid w:val="005500D7"/>
    <w:rsid w:val="005620E6"/>
    <w:rsid w:val="00563C9C"/>
    <w:rsid w:val="005729E1"/>
    <w:rsid w:val="00581966"/>
    <w:rsid w:val="005845E2"/>
    <w:rsid w:val="0058770E"/>
    <w:rsid w:val="005944ED"/>
    <w:rsid w:val="00597132"/>
    <w:rsid w:val="005B0658"/>
    <w:rsid w:val="005B0DB7"/>
    <w:rsid w:val="005B114E"/>
    <w:rsid w:val="005B19C0"/>
    <w:rsid w:val="005B7CF9"/>
    <w:rsid w:val="005C38AE"/>
    <w:rsid w:val="005D3A96"/>
    <w:rsid w:val="005D62B2"/>
    <w:rsid w:val="005E5A3C"/>
    <w:rsid w:val="005F6BDB"/>
    <w:rsid w:val="00600784"/>
    <w:rsid w:val="00602CD0"/>
    <w:rsid w:val="006047DF"/>
    <w:rsid w:val="00620B0C"/>
    <w:rsid w:val="0062260F"/>
    <w:rsid w:val="006339F3"/>
    <w:rsid w:val="0064371F"/>
    <w:rsid w:val="006551AE"/>
    <w:rsid w:val="0067478D"/>
    <w:rsid w:val="00677C6E"/>
    <w:rsid w:val="006803AC"/>
    <w:rsid w:val="00692809"/>
    <w:rsid w:val="006A4257"/>
    <w:rsid w:val="006B337D"/>
    <w:rsid w:val="006C0F43"/>
    <w:rsid w:val="006D1D18"/>
    <w:rsid w:val="006E375A"/>
    <w:rsid w:val="006E53FF"/>
    <w:rsid w:val="006E732C"/>
    <w:rsid w:val="006F049A"/>
    <w:rsid w:val="006F39E1"/>
    <w:rsid w:val="006F3A21"/>
    <w:rsid w:val="0071141F"/>
    <w:rsid w:val="00712006"/>
    <w:rsid w:val="0071331C"/>
    <w:rsid w:val="00721EC9"/>
    <w:rsid w:val="00737209"/>
    <w:rsid w:val="00740646"/>
    <w:rsid w:val="0074595E"/>
    <w:rsid w:val="007462D6"/>
    <w:rsid w:val="007617A3"/>
    <w:rsid w:val="007703D6"/>
    <w:rsid w:val="0077101A"/>
    <w:rsid w:val="007873A1"/>
    <w:rsid w:val="007B583A"/>
    <w:rsid w:val="007D0ADC"/>
    <w:rsid w:val="007D1F8D"/>
    <w:rsid w:val="007E0C1B"/>
    <w:rsid w:val="007E3FC0"/>
    <w:rsid w:val="007F78DE"/>
    <w:rsid w:val="008117B9"/>
    <w:rsid w:val="00816065"/>
    <w:rsid w:val="0084711A"/>
    <w:rsid w:val="00860BAC"/>
    <w:rsid w:val="00877EF7"/>
    <w:rsid w:val="00881776"/>
    <w:rsid w:val="00885E1A"/>
    <w:rsid w:val="008873C8"/>
    <w:rsid w:val="00891170"/>
    <w:rsid w:val="00891A42"/>
    <w:rsid w:val="00891B05"/>
    <w:rsid w:val="00892E90"/>
    <w:rsid w:val="00897505"/>
    <w:rsid w:val="008A2EEF"/>
    <w:rsid w:val="008A419A"/>
    <w:rsid w:val="008B2B79"/>
    <w:rsid w:val="008B620B"/>
    <w:rsid w:val="008E1B12"/>
    <w:rsid w:val="008F074E"/>
    <w:rsid w:val="00912698"/>
    <w:rsid w:val="009134B2"/>
    <w:rsid w:val="0092317F"/>
    <w:rsid w:val="0092332D"/>
    <w:rsid w:val="00936F57"/>
    <w:rsid w:val="00937A68"/>
    <w:rsid w:val="00950653"/>
    <w:rsid w:val="009628A5"/>
    <w:rsid w:val="00967D58"/>
    <w:rsid w:val="0097321C"/>
    <w:rsid w:val="009D5368"/>
    <w:rsid w:val="009F37BB"/>
    <w:rsid w:val="009F590B"/>
    <w:rsid w:val="00A05DDA"/>
    <w:rsid w:val="00A261CA"/>
    <w:rsid w:val="00A33839"/>
    <w:rsid w:val="00A408BE"/>
    <w:rsid w:val="00A424A0"/>
    <w:rsid w:val="00A43F40"/>
    <w:rsid w:val="00A44EF2"/>
    <w:rsid w:val="00A5008F"/>
    <w:rsid w:val="00A57492"/>
    <w:rsid w:val="00A61BAE"/>
    <w:rsid w:val="00A64F3A"/>
    <w:rsid w:val="00A67ADB"/>
    <w:rsid w:val="00A85C6C"/>
    <w:rsid w:val="00A860A9"/>
    <w:rsid w:val="00A92607"/>
    <w:rsid w:val="00A927B2"/>
    <w:rsid w:val="00A94FE3"/>
    <w:rsid w:val="00AB62E8"/>
    <w:rsid w:val="00AC4A83"/>
    <w:rsid w:val="00AD09AE"/>
    <w:rsid w:val="00AD1A24"/>
    <w:rsid w:val="00AD2B97"/>
    <w:rsid w:val="00AE03EC"/>
    <w:rsid w:val="00AE341A"/>
    <w:rsid w:val="00AE4A79"/>
    <w:rsid w:val="00AF0343"/>
    <w:rsid w:val="00AF57B3"/>
    <w:rsid w:val="00B1239E"/>
    <w:rsid w:val="00B134CD"/>
    <w:rsid w:val="00B23C45"/>
    <w:rsid w:val="00B24601"/>
    <w:rsid w:val="00B26236"/>
    <w:rsid w:val="00B317EA"/>
    <w:rsid w:val="00B40716"/>
    <w:rsid w:val="00B41D8D"/>
    <w:rsid w:val="00B43186"/>
    <w:rsid w:val="00B52C8C"/>
    <w:rsid w:val="00B57588"/>
    <w:rsid w:val="00B72C22"/>
    <w:rsid w:val="00B73629"/>
    <w:rsid w:val="00B807DE"/>
    <w:rsid w:val="00B86B27"/>
    <w:rsid w:val="00B92EAB"/>
    <w:rsid w:val="00B94FB2"/>
    <w:rsid w:val="00B95567"/>
    <w:rsid w:val="00B97D82"/>
    <w:rsid w:val="00BB5108"/>
    <w:rsid w:val="00BC269C"/>
    <w:rsid w:val="00BF16E0"/>
    <w:rsid w:val="00BF289F"/>
    <w:rsid w:val="00BF555E"/>
    <w:rsid w:val="00C22F0C"/>
    <w:rsid w:val="00C32A48"/>
    <w:rsid w:val="00C365ED"/>
    <w:rsid w:val="00C40A9C"/>
    <w:rsid w:val="00C44DB2"/>
    <w:rsid w:val="00C70332"/>
    <w:rsid w:val="00C70E35"/>
    <w:rsid w:val="00C74794"/>
    <w:rsid w:val="00C76899"/>
    <w:rsid w:val="00C77D39"/>
    <w:rsid w:val="00C81687"/>
    <w:rsid w:val="00C819EE"/>
    <w:rsid w:val="00C8383F"/>
    <w:rsid w:val="00C93EDC"/>
    <w:rsid w:val="00CA5E55"/>
    <w:rsid w:val="00CB1BBE"/>
    <w:rsid w:val="00CB2A20"/>
    <w:rsid w:val="00CD3C06"/>
    <w:rsid w:val="00CD4415"/>
    <w:rsid w:val="00CD5866"/>
    <w:rsid w:val="00D02C4D"/>
    <w:rsid w:val="00D04E35"/>
    <w:rsid w:val="00D065A1"/>
    <w:rsid w:val="00D20A03"/>
    <w:rsid w:val="00D22653"/>
    <w:rsid w:val="00D30ECF"/>
    <w:rsid w:val="00D360E3"/>
    <w:rsid w:val="00D3674B"/>
    <w:rsid w:val="00D36FA2"/>
    <w:rsid w:val="00D46B97"/>
    <w:rsid w:val="00D50AE8"/>
    <w:rsid w:val="00D52830"/>
    <w:rsid w:val="00D52A4A"/>
    <w:rsid w:val="00D536C5"/>
    <w:rsid w:val="00D65821"/>
    <w:rsid w:val="00D6799B"/>
    <w:rsid w:val="00DA672B"/>
    <w:rsid w:val="00DB0502"/>
    <w:rsid w:val="00DB0E4A"/>
    <w:rsid w:val="00DB2C74"/>
    <w:rsid w:val="00DB7238"/>
    <w:rsid w:val="00DC6C76"/>
    <w:rsid w:val="00DD1C13"/>
    <w:rsid w:val="00DF7B51"/>
    <w:rsid w:val="00E051EF"/>
    <w:rsid w:val="00E173B6"/>
    <w:rsid w:val="00E22271"/>
    <w:rsid w:val="00E3655E"/>
    <w:rsid w:val="00E43190"/>
    <w:rsid w:val="00E43C83"/>
    <w:rsid w:val="00E44023"/>
    <w:rsid w:val="00E461C8"/>
    <w:rsid w:val="00E505B0"/>
    <w:rsid w:val="00E51DBA"/>
    <w:rsid w:val="00E641E5"/>
    <w:rsid w:val="00E66723"/>
    <w:rsid w:val="00E67374"/>
    <w:rsid w:val="00E71565"/>
    <w:rsid w:val="00E92669"/>
    <w:rsid w:val="00E94A97"/>
    <w:rsid w:val="00E94CC4"/>
    <w:rsid w:val="00E976D0"/>
    <w:rsid w:val="00EB1140"/>
    <w:rsid w:val="00EB2E58"/>
    <w:rsid w:val="00EB333B"/>
    <w:rsid w:val="00EB5FCB"/>
    <w:rsid w:val="00ED21D5"/>
    <w:rsid w:val="00EE3287"/>
    <w:rsid w:val="00EE7C58"/>
    <w:rsid w:val="00EF41C9"/>
    <w:rsid w:val="00F02BA3"/>
    <w:rsid w:val="00F05D6A"/>
    <w:rsid w:val="00F13550"/>
    <w:rsid w:val="00F14133"/>
    <w:rsid w:val="00F30A93"/>
    <w:rsid w:val="00F3196C"/>
    <w:rsid w:val="00F417E1"/>
    <w:rsid w:val="00F4658C"/>
    <w:rsid w:val="00F72961"/>
    <w:rsid w:val="00F81158"/>
    <w:rsid w:val="00F863E4"/>
    <w:rsid w:val="00F869C4"/>
    <w:rsid w:val="00F93B76"/>
    <w:rsid w:val="00F9702A"/>
    <w:rsid w:val="00FA0F46"/>
    <w:rsid w:val="00FA280B"/>
    <w:rsid w:val="00FA554E"/>
    <w:rsid w:val="00FA5A63"/>
    <w:rsid w:val="00FA62A5"/>
    <w:rsid w:val="00FB7640"/>
    <w:rsid w:val="00FC6D24"/>
    <w:rsid w:val="00FC7995"/>
    <w:rsid w:val="00FD32F3"/>
    <w:rsid w:val="00FE28C2"/>
    <w:rsid w:val="00FE4481"/>
    <w:rsid w:val="00FE55D6"/>
    <w:rsid w:val="00FE6BDA"/>
    <w:rsid w:val="00FF3E4A"/>
    <w:rsid w:val="00FF3E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3DE"/>
    <w:pPr>
      <w:spacing w:after="0" w:line="240" w:lineRule="auto"/>
    </w:pPr>
    <w:rPr>
      <w:rFonts w:ascii="Arial" w:hAnsi="Arial"/>
      <w:color w:val="404040"/>
      <w:sz w:val="20"/>
    </w:rPr>
  </w:style>
  <w:style w:type="paragraph" w:styleId="Heading1">
    <w:name w:val="heading 1"/>
    <w:basedOn w:val="Normal"/>
    <w:next w:val="Normal"/>
    <w:link w:val="Heading1Char"/>
    <w:uiPriority w:val="9"/>
    <w:qFormat/>
    <w:rsid w:val="0091269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62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A62A5"/>
    <w:rPr>
      <w:rFonts w:ascii="Tahoma" w:hAnsi="Tahoma" w:cs="Tahoma"/>
      <w:sz w:val="16"/>
      <w:szCs w:val="16"/>
    </w:rPr>
  </w:style>
  <w:style w:type="character" w:customStyle="1" w:styleId="BalloonTextChar">
    <w:name w:val="Balloon Text Char"/>
    <w:basedOn w:val="DefaultParagraphFont"/>
    <w:link w:val="BalloonText"/>
    <w:uiPriority w:val="99"/>
    <w:semiHidden/>
    <w:rsid w:val="00FA62A5"/>
    <w:rPr>
      <w:rFonts w:ascii="Tahoma" w:hAnsi="Tahoma" w:cs="Tahoma"/>
      <w:sz w:val="16"/>
      <w:szCs w:val="16"/>
    </w:rPr>
  </w:style>
  <w:style w:type="paragraph" w:customStyle="1" w:styleId="ochaheadertitle">
    <w:name w:val="ocha_header_title"/>
    <w:qFormat/>
    <w:rsid w:val="00FA62A5"/>
    <w:pPr>
      <w:spacing w:after="0" w:line="240" w:lineRule="auto"/>
    </w:pPr>
    <w:rPr>
      <w:rFonts w:ascii="Arial" w:eastAsia="Times New Roman" w:hAnsi="Arial" w:cs="Arial"/>
      <w:b/>
      <w:color w:val="FFFFFF"/>
      <w:sz w:val="28"/>
      <w:szCs w:val="28"/>
    </w:rPr>
  </w:style>
  <w:style w:type="paragraph" w:customStyle="1" w:styleId="ochaheadersubtitle">
    <w:name w:val="ocha_header_subtitle"/>
    <w:qFormat/>
    <w:rsid w:val="00FA62A5"/>
    <w:pPr>
      <w:spacing w:after="0"/>
    </w:pPr>
    <w:rPr>
      <w:rFonts w:ascii="Arial" w:hAnsi="Arial"/>
      <w:color w:val="FFFFFF" w:themeColor="background1"/>
      <w:sz w:val="26"/>
      <w:szCs w:val="26"/>
    </w:rPr>
  </w:style>
  <w:style w:type="paragraph" w:customStyle="1" w:styleId="ochacontentheading">
    <w:name w:val="ocha_content_heading"/>
    <w:qFormat/>
    <w:rsid w:val="00912698"/>
    <w:pPr>
      <w:widowControl w:val="0"/>
      <w:spacing w:before="240" w:after="160" w:line="440" w:lineRule="exact"/>
    </w:pPr>
    <w:rPr>
      <w:rFonts w:ascii="Arial" w:eastAsia="Calibri" w:hAnsi="Arial" w:cs="Arial"/>
      <w:color w:val="026CB6"/>
      <w:spacing w:val="8"/>
      <w:w w:val="90"/>
      <w:sz w:val="40"/>
      <w:szCs w:val="40"/>
    </w:rPr>
  </w:style>
  <w:style w:type="paragraph" w:customStyle="1" w:styleId="ochacontenttext">
    <w:name w:val="ocha_content_text"/>
    <w:qFormat/>
    <w:rsid w:val="00B72C22"/>
    <w:pPr>
      <w:spacing w:after="100" w:line="240" w:lineRule="auto"/>
    </w:pPr>
    <w:rPr>
      <w:rFonts w:ascii="Arial" w:eastAsia="PMingLiU" w:hAnsi="Arial" w:cs="Times New Roman"/>
      <w:color w:val="404040"/>
      <w:sz w:val="20"/>
      <w:szCs w:val="24"/>
      <w:lang w:eastAsia="zh-TW"/>
    </w:rPr>
  </w:style>
  <w:style w:type="paragraph" w:customStyle="1" w:styleId="ochacontentheading2">
    <w:name w:val="ocha_content_heading2"/>
    <w:qFormat/>
    <w:rsid w:val="002363DE"/>
    <w:pPr>
      <w:spacing w:before="160" w:after="100" w:line="240" w:lineRule="auto"/>
    </w:pPr>
    <w:rPr>
      <w:rFonts w:ascii="Arial" w:eastAsia="PMingLiU" w:hAnsi="Arial" w:cs="Times New Roman"/>
      <w:b/>
      <w:color w:val="404040" w:themeColor="text1" w:themeTint="BF"/>
      <w:szCs w:val="20"/>
      <w:lang w:eastAsia="zh-TW"/>
    </w:rPr>
  </w:style>
  <w:style w:type="character" w:styleId="Hyperlink">
    <w:name w:val="Hyperlink"/>
    <w:basedOn w:val="DefaultParagraphFont"/>
    <w:uiPriority w:val="99"/>
    <w:unhideWhenUsed/>
    <w:rsid w:val="00192C7D"/>
    <w:rPr>
      <w:color w:val="026CB6"/>
      <w:u w:val="none"/>
    </w:rPr>
  </w:style>
  <w:style w:type="paragraph" w:customStyle="1" w:styleId="ochabulletpoint">
    <w:name w:val="ocha_bullet_point"/>
    <w:qFormat/>
    <w:rsid w:val="00897505"/>
    <w:pPr>
      <w:numPr>
        <w:numId w:val="2"/>
      </w:numPr>
      <w:spacing w:before="100" w:after="100" w:line="240" w:lineRule="auto"/>
      <w:ind w:left="284" w:hanging="284"/>
      <w:contextualSpacing/>
    </w:pPr>
    <w:rPr>
      <w:rFonts w:ascii="Arial" w:eastAsia="PMingLiU" w:hAnsi="Arial" w:cs="Times New Roman"/>
      <w:color w:val="404040"/>
      <w:sz w:val="20"/>
      <w:szCs w:val="24"/>
      <w:lang w:eastAsia="zh-TW"/>
    </w:rPr>
  </w:style>
  <w:style w:type="character" w:customStyle="1" w:styleId="ochared">
    <w:name w:val="ocha_red"/>
    <w:uiPriority w:val="1"/>
    <w:qFormat/>
    <w:rsid w:val="00F02BA3"/>
    <w:rPr>
      <w:color w:val="BA1222"/>
    </w:rPr>
  </w:style>
  <w:style w:type="paragraph" w:styleId="Header">
    <w:name w:val="header"/>
    <w:basedOn w:val="Normal"/>
    <w:link w:val="HeaderChar"/>
    <w:uiPriority w:val="99"/>
    <w:unhideWhenUsed/>
    <w:rsid w:val="00244D64"/>
    <w:pPr>
      <w:tabs>
        <w:tab w:val="center" w:pos="4680"/>
        <w:tab w:val="right" w:pos="9360"/>
      </w:tabs>
    </w:pPr>
  </w:style>
  <w:style w:type="character" w:customStyle="1" w:styleId="HeaderChar">
    <w:name w:val="Header Char"/>
    <w:basedOn w:val="DefaultParagraphFont"/>
    <w:link w:val="Header"/>
    <w:uiPriority w:val="99"/>
    <w:rsid w:val="00244D64"/>
    <w:rPr>
      <w:rFonts w:ascii="Arial" w:hAnsi="Arial"/>
      <w:sz w:val="20"/>
    </w:rPr>
  </w:style>
  <w:style w:type="paragraph" w:styleId="Footer">
    <w:name w:val="footer"/>
    <w:basedOn w:val="Normal"/>
    <w:link w:val="FooterChar"/>
    <w:uiPriority w:val="99"/>
    <w:unhideWhenUsed/>
    <w:rsid w:val="00244D64"/>
    <w:pPr>
      <w:tabs>
        <w:tab w:val="center" w:pos="4680"/>
        <w:tab w:val="right" w:pos="9360"/>
      </w:tabs>
    </w:pPr>
  </w:style>
  <w:style w:type="character" w:customStyle="1" w:styleId="FooterChar">
    <w:name w:val="Footer Char"/>
    <w:basedOn w:val="DefaultParagraphFont"/>
    <w:link w:val="Footer"/>
    <w:uiPriority w:val="99"/>
    <w:rsid w:val="00244D64"/>
    <w:rPr>
      <w:rFonts w:ascii="Arial" w:hAnsi="Arial"/>
      <w:sz w:val="20"/>
    </w:rPr>
  </w:style>
  <w:style w:type="paragraph" w:customStyle="1" w:styleId="ochacaption">
    <w:name w:val="ocha_caption"/>
    <w:qFormat/>
    <w:rsid w:val="00CA5E55"/>
    <w:pPr>
      <w:spacing w:after="0" w:line="240" w:lineRule="auto"/>
    </w:pPr>
    <w:rPr>
      <w:rFonts w:ascii="Arial" w:hAnsi="Arial"/>
      <w:color w:val="808080" w:themeColor="background1" w:themeShade="80"/>
      <w:sz w:val="14"/>
      <w:szCs w:val="14"/>
    </w:rPr>
  </w:style>
  <w:style w:type="paragraph" w:customStyle="1" w:styleId="ochaheaderfooter">
    <w:name w:val="ocha_header_footer"/>
    <w:rsid w:val="00435969"/>
    <w:pPr>
      <w:spacing w:after="0" w:line="240" w:lineRule="auto"/>
    </w:pPr>
    <w:rPr>
      <w:rFonts w:ascii="Arial" w:eastAsia="PMingLiU" w:hAnsi="Arial" w:cs="Arial"/>
      <w:color w:val="999999"/>
      <w:sz w:val="16"/>
      <w:szCs w:val="16"/>
      <w:lang w:eastAsia="zh-TW"/>
    </w:rPr>
  </w:style>
  <w:style w:type="paragraph" w:customStyle="1" w:styleId="ochatabletext">
    <w:name w:val="ocha_table_text"/>
    <w:qFormat/>
    <w:rsid w:val="00B134CD"/>
    <w:pPr>
      <w:spacing w:after="0"/>
    </w:pPr>
    <w:rPr>
      <w:rFonts w:ascii="Arial" w:hAnsi="Arial"/>
      <w:color w:val="404040"/>
      <w:sz w:val="16"/>
    </w:rPr>
  </w:style>
  <w:style w:type="table" w:styleId="MediumList2-Accent3">
    <w:name w:val="Medium List 2 Accent 3"/>
    <w:basedOn w:val="TableNormal"/>
    <w:uiPriority w:val="66"/>
    <w:rsid w:val="00B72C2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Shading1">
    <w:name w:val="Light Shading1"/>
    <w:basedOn w:val="TableNormal"/>
    <w:uiPriority w:val="60"/>
    <w:rsid w:val="008B2B7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3-Accent2">
    <w:name w:val="Medium Grid 3 Accent 2"/>
    <w:basedOn w:val="TableNormal"/>
    <w:uiPriority w:val="69"/>
    <w:rsid w:val="0044004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ochatablesimple">
    <w:name w:val="ocha_table_simple"/>
    <w:basedOn w:val="TableNormal"/>
    <w:uiPriority w:val="99"/>
    <w:rsid w:val="00B1239E"/>
    <w:pPr>
      <w:spacing w:after="0" w:line="240" w:lineRule="auto"/>
    </w:pPr>
    <w:rPr>
      <w:rFonts w:ascii="Arial" w:hAnsi="Arial"/>
      <w:color w:val="404040"/>
      <w:sz w:val="16"/>
    </w:rPr>
    <w:tblPr>
      <w:tblStyleRowBandSize w:val="1"/>
      <w:tblStyleColBandSize w:val="1"/>
      <w:tblBorders>
        <w:bottom w:val="single" w:sz="2" w:space="0" w:color="A6A6A6"/>
      </w:tblBorders>
      <w:tblCellMar>
        <w:top w:w="45" w:type="dxa"/>
        <w:bottom w:w="45" w:type="dxa"/>
      </w:tblCellMar>
    </w:tblPr>
    <w:tblStylePr w:type="firstRow">
      <w:rPr>
        <w:rFonts w:ascii="Arial" w:hAnsi="Arial"/>
        <w:b w:val="0"/>
        <w:i w:val="0"/>
        <w:sz w:val="16"/>
      </w:rPr>
      <w:tblPr/>
      <w:tcPr>
        <w:tcBorders>
          <w:bottom w:val="single" w:sz="4" w:space="0" w:color="404040" w:themeColor="text1" w:themeTint="BF"/>
        </w:tcBorders>
      </w:tcPr>
    </w:tblStylePr>
    <w:tblStylePr w:type="lastRow">
      <w:pPr>
        <w:jc w:val="left"/>
      </w:pPr>
      <w:rPr>
        <w:rFonts w:ascii="Arial" w:hAnsi="Arial"/>
        <w:b w:val="0"/>
        <w:i w:val="0"/>
        <w:sz w:val="16"/>
      </w:rPr>
      <w:tblPr/>
      <w:tcPr>
        <w:tcBorders>
          <w:top w:val="single" w:sz="2" w:space="0" w:color="A6A6A6"/>
          <w:left w:val="nil"/>
          <w:bottom w:val="nil"/>
          <w:right w:val="nil"/>
          <w:insideH w:val="nil"/>
          <w:insideV w:val="nil"/>
          <w:tl2br w:val="nil"/>
          <w:tr2bl w:val="nil"/>
        </w:tcBorders>
      </w:tcPr>
    </w:tblStylePr>
  </w:style>
  <w:style w:type="table" w:styleId="LightShading-Accent4">
    <w:name w:val="Light Shading Accent 4"/>
    <w:basedOn w:val="TableNormal"/>
    <w:uiPriority w:val="60"/>
    <w:rsid w:val="0097321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2">
    <w:name w:val="Light Shading Accent 2"/>
    <w:basedOn w:val="TableNormal"/>
    <w:uiPriority w:val="60"/>
    <w:rsid w:val="0097321C"/>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3D2E3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1Char">
    <w:name w:val="Heading 1 Char"/>
    <w:basedOn w:val="DefaultParagraphFont"/>
    <w:link w:val="Heading1"/>
    <w:uiPriority w:val="9"/>
    <w:rsid w:val="00912698"/>
    <w:rPr>
      <w:rFonts w:asciiTheme="majorHAnsi" w:eastAsiaTheme="majorEastAsia" w:hAnsiTheme="majorHAnsi" w:cstheme="majorBidi"/>
      <w:b/>
      <w:bCs/>
      <w:color w:val="365F91" w:themeColor="accent1" w:themeShade="BF"/>
      <w:sz w:val="28"/>
      <w:szCs w:val="28"/>
    </w:rPr>
  </w:style>
  <w:style w:type="table" w:customStyle="1" w:styleId="Style1">
    <w:name w:val="Style1"/>
    <w:basedOn w:val="TableNormal"/>
    <w:uiPriority w:val="99"/>
    <w:rsid w:val="002A3F07"/>
    <w:pPr>
      <w:spacing w:after="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bottom w:w="45" w:type="dxa"/>
      </w:tblCellMar>
    </w:tblPr>
    <w:tblStylePr w:type="firstRow">
      <w:rPr>
        <w:b/>
      </w:rPr>
      <w:tblPr/>
      <w:tcPr>
        <w:tcBorders>
          <w:top w:val="single" w:sz="4" w:space="0" w:color="003469"/>
          <w:left w:val="single" w:sz="4" w:space="0" w:color="FFFFFF" w:themeColor="background1"/>
          <w:bottom w:val="single" w:sz="4" w:space="0" w:color="003469"/>
          <w:right w:val="single" w:sz="4" w:space="0" w:color="FFFFFF" w:themeColor="background1"/>
          <w:insideH w:val="nil"/>
          <w:insideV w:val="single" w:sz="4" w:space="0" w:color="FFFFFF" w:themeColor="background1"/>
          <w:tl2br w:val="nil"/>
          <w:tr2bl w:val="nil"/>
        </w:tcBorders>
        <w:shd w:val="clear" w:color="auto" w:fill="C7D6EE"/>
      </w:tcPr>
    </w:tblStylePr>
    <w:tblStylePr w:type="band1Horz">
      <w:tblPr/>
      <w:tcPr>
        <w:shd w:val="clear" w:color="auto" w:fill="EEF3FA"/>
      </w:tcPr>
    </w:tblStylePr>
    <w:tblStylePr w:type="band2Horz">
      <w:tblPr/>
      <w:tcPr>
        <w:shd w:val="clear" w:color="auto" w:fill="E1E8F6"/>
      </w:tcPr>
    </w:tblStylePr>
  </w:style>
  <w:style w:type="table" w:customStyle="1" w:styleId="ochabluelongtext">
    <w:name w:val="ocha_blue_longtext"/>
    <w:basedOn w:val="TableNormal"/>
    <w:uiPriority w:val="99"/>
    <w:rsid w:val="002A3F07"/>
    <w:pPr>
      <w:spacing w:after="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bottom w:w="45" w:type="dxa"/>
      </w:tblCellMar>
    </w:tblPr>
    <w:tblStylePr w:type="firstRow">
      <w:rPr>
        <w:b/>
      </w:rPr>
      <w:tblPr/>
      <w:tcPr>
        <w:tcBorders>
          <w:top w:val="single" w:sz="4" w:space="0" w:color="003469"/>
          <w:left w:val="single" w:sz="4" w:space="0" w:color="FFFFFF" w:themeColor="background1"/>
          <w:bottom w:val="single" w:sz="4" w:space="0" w:color="003469"/>
          <w:right w:val="single" w:sz="4" w:space="0" w:color="FFFFFF" w:themeColor="background1"/>
          <w:insideH w:val="nil"/>
          <w:insideV w:val="single" w:sz="4" w:space="0" w:color="FFFFFF" w:themeColor="background1"/>
          <w:tl2br w:val="nil"/>
          <w:tr2bl w:val="nil"/>
        </w:tcBorders>
        <w:shd w:val="clear" w:color="auto" w:fill="C7D6EE"/>
      </w:tcPr>
    </w:tblStylePr>
    <w:tblStylePr w:type="band1Horz">
      <w:tblPr/>
      <w:tcPr>
        <w:shd w:val="clear" w:color="auto" w:fill="EEF3FA"/>
      </w:tcPr>
    </w:tblStylePr>
    <w:tblStylePr w:type="band2Horz">
      <w:tblPr/>
      <w:tcPr>
        <w:shd w:val="clear" w:color="auto" w:fill="FFFFFF" w:themeFill="background1"/>
      </w:tcPr>
    </w:tblStylePr>
  </w:style>
  <w:style w:type="table" w:customStyle="1" w:styleId="ochatablesimplelongtext">
    <w:name w:val="ocha_table_simple_longtext"/>
    <w:basedOn w:val="TableNormal"/>
    <w:uiPriority w:val="99"/>
    <w:rsid w:val="00AD09AE"/>
    <w:pPr>
      <w:spacing w:after="0" w:line="240" w:lineRule="auto"/>
    </w:pPr>
    <w:rPr>
      <w:rFonts w:ascii="Arial" w:hAnsi="Arial"/>
      <w:sz w:val="16"/>
    </w:rPr>
    <w:tblPr>
      <w:tblStyleRowBandSize w:val="1"/>
      <w:tblBorders>
        <w:bottom w:val="single" w:sz="2" w:space="0" w:color="A6A6A6"/>
        <w:insideH w:val="single" w:sz="2" w:space="0" w:color="F2F2F2" w:themeColor="background1" w:themeShade="F2"/>
      </w:tblBorders>
      <w:tblCellMar>
        <w:top w:w="45" w:type="dxa"/>
        <w:bottom w:w="45" w:type="dxa"/>
      </w:tblCellMar>
    </w:tblPr>
    <w:tblStylePr w:type="firstRow">
      <w:tblPr/>
      <w:tcPr>
        <w:tcBorders>
          <w:bottom w:val="single" w:sz="4" w:space="0" w:color="404040"/>
        </w:tcBorders>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tcPr>
    </w:tblStylePr>
  </w:style>
  <w:style w:type="table" w:styleId="TableGrid2">
    <w:name w:val="Table Grid 2"/>
    <w:basedOn w:val="TableNormal"/>
    <w:uiPriority w:val="99"/>
    <w:semiHidden/>
    <w:unhideWhenUsed/>
    <w:rsid w:val="00F869C4"/>
    <w:pPr>
      <w:spacing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ochablue">
    <w:name w:val="ocha_blue"/>
    <w:uiPriority w:val="1"/>
    <w:qFormat/>
    <w:rsid w:val="00C70332"/>
    <w:rPr>
      <w:color w:val="026CB6"/>
    </w:rPr>
  </w:style>
  <w:style w:type="table" w:customStyle="1" w:styleId="ochabluebox">
    <w:name w:val="ocha_blue_box"/>
    <w:basedOn w:val="TableNormal"/>
    <w:uiPriority w:val="99"/>
    <w:rsid w:val="00AD1A24"/>
    <w:pPr>
      <w:spacing w:after="0" w:line="240" w:lineRule="auto"/>
    </w:pPr>
    <w:rPr>
      <w:rFonts w:ascii="Arial" w:hAnsi="Arial"/>
      <w:color w:val="404040"/>
      <w:sz w:val="16"/>
    </w:rPr>
    <w:tblPr>
      <w:tblCellMar>
        <w:top w:w="113" w:type="dxa"/>
        <w:bottom w:w="113" w:type="dxa"/>
      </w:tblCellMar>
    </w:tblPr>
    <w:tcPr>
      <w:shd w:val="clear" w:color="auto" w:fill="EEF3FA"/>
    </w:tcPr>
  </w:style>
  <w:style w:type="paragraph" w:customStyle="1" w:styleId="ochagraphtitle">
    <w:name w:val="ocha_graph_title"/>
    <w:qFormat/>
    <w:rsid w:val="00326264"/>
    <w:pPr>
      <w:spacing w:after="0" w:line="360" w:lineRule="auto"/>
    </w:pPr>
    <w:rPr>
      <w:rFonts w:ascii="Arial" w:hAnsi="Arial"/>
      <w:b/>
      <w:color w:val="404040"/>
      <w:sz w:val="16"/>
    </w:rPr>
  </w:style>
  <w:style w:type="paragraph" w:customStyle="1" w:styleId="FooterBlueBold">
    <w:name w:val="Footer Blue Bold"/>
    <w:basedOn w:val="Footer"/>
    <w:qFormat/>
    <w:rsid w:val="005E5A3C"/>
    <w:pPr>
      <w:jc w:val="center"/>
    </w:pPr>
    <w:rPr>
      <w:rFonts w:cs="Arial"/>
      <w:b/>
      <w:color w:val="056CB6"/>
      <w:sz w:val="16"/>
    </w:rPr>
  </w:style>
  <w:style w:type="paragraph" w:styleId="ListParagraph">
    <w:name w:val="List Paragraph"/>
    <w:basedOn w:val="Normal"/>
    <w:uiPriority w:val="34"/>
    <w:qFormat/>
    <w:rsid w:val="00280D1F"/>
    <w:pPr>
      <w:ind w:left="720"/>
      <w:contextualSpacing/>
    </w:pPr>
  </w:style>
  <w:style w:type="paragraph" w:styleId="NormalWeb">
    <w:name w:val="Normal (Web)"/>
    <w:basedOn w:val="Normal"/>
    <w:uiPriority w:val="99"/>
    <w:unhideWhenUsed/>
    <w:rsid w:val="00E051EF"/>
    <w:pPr>
      <w:spacing w:before="100" w:beforeAutospacing="1" w:after="100" w:afterAutospacing="1"/>
    </w:pPr>
    <w:rPr>
      <w:rFonts w:ascii="Times New Roman" w:eastAsiaTheme="minorEastAsia" w:hAnsi="Times New Roman" w:cs="Times New Roman"/>
      <w:color w:val="auto"/>
      <w:sz w:val="24"/>
      <w:szCs w:val="24"/>
      <w:lang w:val="en-GB" w:eastAsia="en-GB"/>
    </w:rPr>
  </w:style>
  <w:style w:type="numbering" w:customStyle="1" w:styleId="StyleBulleted1">
    <w:name w:val="Style Bulleted1"/>
    <w:basedOn w:val="NoList"/>
    <w:rsid w:val="00C40A9C"/>
    <w:pPr>
      <w:numPr>
        <w:numId w:val="8"/>
      </w:numPr>
    </w:pPr>
  </w:style>
  <w:style w:type="paragraph" w:styleId="Subtitle">
    <w:name w:val="Subtitle"/>
    <w:basedOn w:val="Normal"/>
    <w:next w:val="Normal"/>
    <w:link w:val="SubtitleChar"/>
    <w:rsid w:val="00C40A9C"/>
    <w:pPr>
      <w:keepNext/>
      <w:keepLines/>
      <w:spacing w:after="200" w:line="276" w:lineRule="auto"/>
      <w:contextualSpacing/>
    </w:pPr>
    <w:rPr>
      <w:rFonts w:ascii="Trebuchet MS" w:eastAsia="Trebuchet MS" w:hAnsi="Trebuchet MS" w:cs="Trebuchet MS"/>
      <w:i/>
      <w:color w:val="666666"/>
      <w:sz w:val="26"/>
      <w:szCs w:val="20"/>
      <w:lang w:val="en-GB" w:eastAsia="zh-CN"/>
    </w:rPr>
  </w:style>
  <w:style w:type="character" w:customStyle="1" w:styleId="SubtitleChar">
    <w:name w:val="Subtitle Char"/>
    <w:basedOn w:val="DefaultParagraphFont"/>
    <w:link w:val="Subtitle"/>
    <w:rsid w:val="00C40A9C"/>
    <w:rPr>
      <w:rFonts w:ascii="Trebuchet MS" w:eastAsia="Trebuchet MS" w:hAnsi="Trebuchet MS" w:cs="Trebuchet MS"/>
      <w:i/>
      <w:color w:val="666666"/>
      <w:sz w:val="26"/>
      <w:szCs w:val="20"/>
      <w:lang w:val="en-GB"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3DE"/>
    <w:pPr>
      <w:spacing w:after="0" w:line="240" w:lineRule="auto"/>
    </w:pPr>
    <w:rPr>
      <w:rFonts w:ascii="Arial" w:hAnsi="Arial"/>
      <w:color w:val="404040"/>
      <w:sz w:val="20"/>
    </w:rPr>
  </w:style>
  <w:style w:type="paragraph" w:styleId="Heading1">
    <w:name w:val="heading 1"/>
    <w:basedOn w:val="Normal"/>
    <w:next w:val="Normal"/>
    <w:link w:val="Heading1Char"/>
    <w:uiPriority w:val="9"/>
    <w:qFormat/>
    <w:rsid w:val="0091269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62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A62A5"/>
    <w:rPr>
      <w:rFonts w:ascii="Tahoma" w:hAnsi="Tahoma" w:cs="Tahoma"/>
      <w:sz w:val="16"/>
      <w:szCs w:val="16"/>
    </w:rPr>
  </w:style>
  <w:style w:type="character" w:customStyle="1" w:styleId="BalloonTextChar">
    <w:name w:val="Balloon Text Char"/>
    <w:basedOn w:val="DefaultParagraphFont"/>
    <w:link w:val="BalloonText"/>
    <w:uiPriority w:val="99"/>
    <w:semiHidden/>
    <w:rsid w:val="00FA62A5"/>
    <w:rPr>
      <w:rFonts w:ascii="Tahoma" w:hAnsi="Tahoma" w:cs="Tahoma"/>
      <w:sz w:val="16"/>
      <w:szCs w:val="16"/>
    </w:rPr>
  </w:style>
  <w:style w:type="paragraph" w:customStyle="1" w:styleId="ochaheadertitle">
    <w:name w:val="ocha_header_title"/>
    <w:qFormat/>
    <w:rsid w:val="00FA62A5"/>
    <w:pPr>
      <w:spacing w:after="0" w:line="240" w:lineRule="auto"/>
    </w:pPr>
    <w:rPr>
      <w:rFonts w:ascii="Arial" w:eastAsia="Times New Roman" w:hAnsi="Arial" w:cs="Arial"/>
      <w:b/>
      <w:color w:val="FFFFFF"/>
      <w:sz w:val="28"/>
      <w:szCs w:val="28"/>
    </w:rPr>
  </w:style>
  <w:style w:type="paragraph" w:customStyle="1" w:styleId="ochaheadersubtitle">
    <w:name w:val="ocha_header_subtitle"/>
    <w:qFormat/>
    <w:rsid w:val="00FA62A5"/>
    <w:pPr>
      <w:spacing w:after="0"/>
    </w:pPr>
    <w:rPr>
      <w:rFonts w:ascii="Arial" w:hAnsi="Arial"/>
      <w:color w:val="FFFFFF" w:themeColor="background1"/>
      <w:sz w:val="26"/>
      <w:szCs w:val="26"/>
    </w:rPr>
  </w:style>
  <w:style w:type="paragraph" w:customStyle="1" w:styleId="ochacontentheading">
    <w:name w:val="ocha_content_heading"/>
    <w:qFormat/>
    <w:rsid w:val="00912698"/>
    <w:pPr>
      <w:widowControl w:val="0"/>
      <w:spacing w:before="240" w:after="160" w:line="440" w:lineRule="exact"/>
    </w:pPr>
    <w:rPr>
      <w:rFonts w:ascii="Arial" w:eastAsia="Calibri" w:hAnsi="Arial" w:cs="Arial"/>
      <w:color w:val="026CB6"/>
      <w:spacing w:val="8"/>
      <w:w w:val="90"/>
      <w:sz w:val="40"/>
      <w:szCs w:val="40"/>
    </w:rPr>
  </w:style>
  <w:style w:type="paragraph" w:customStyle="1" w:styleId="ochacontenttext">
    <w:name w:val="ocha_content_text"/>
    <w:qFormat/>
    <w:rsid w:val="00B72C22"/>
    <w:pPr>
      <w:spacing w:after="100" w:line="240" w:lineRule="auto"/>
    </w:pPr>
    <w:rPr>
      <w:rFonts w:ascii="Arial" w:eastAsia="PMingLiU" w:hAnsi="Arial" w:cs="Times New Roman"/>
      <w:color w:val="404040"/>
      <w:sz w:val="20"/>
      <w:szCs w:val="24"/>
      <w:lang w:eastAsia="zh-TW"/>
    </w:rPr>
  </w:style>
  <w:style w:type="paragraph" w:customStyle="1" w:styleId="ochacontentheading2">
    <w:name w:val="ocha_content_heading2"/>
    <w:qFormat/>
    <w:rsid w:val="002363DE"/>
    <w:pPr>
      <w:spacing w:before="160" w:after="100" w:line="240" w:lineRule="auto"/>
    </w:pPr>
    <w:rPr>
      <w:rFonts w:ascii="Arial" w:eastAsia="PMingLiU" w:hAnsi="Arial" w:cs="Times New Roman"/>
      <w:b/>
      <w:color w:val="404040" w:themeColor="text1" w:themeTint="BF"/>
      <w:szCs w:val="20"/>
      <w:lang w:eastAsia="zh-TW"/>
    </w:rPr>
  </w:style>
  <w:style w:type="character" w:styleId="Hyperlink">
    <w:name w:val="Hyperlink"/>
    <w:basedOn w:val="DefaultParagraphFont"/>
    <w:uiPriority w:val="99"/>
    <w:unhideWhenUsed/>
    <w:rsid w:val="00192C7D"/>
    <w:rPr>
      <w:color w:val="026CB6"/>
      <w:u w:val="none"/>
    </w:rPr>
  </w:style>
  <w:style w:type="paragraph" w:customStyle="1" w:styleId="ochabulletpoint">
    <w:name w:val="ocha_bullet_point"/>
    <w:qFormat/>
    <w:rsid w:val="00897505"/>
    <w:pPr>
      <w:numPr>
        <w:numId w:val="2"/>
      </w:numPr>
      <w:spacing w:before="100" w:after="100" w:line="240" w:lineRule="auto"/>
      <w:ind w:left="284" w:hanging="284"/>
      <w:contextualSpacing/>
    </w:pPr>
    <w:rPr>
      <w:rFonts w:ascii="Arial" w:eastAsia="PMingLiU" w:hAnsi="Arial" w:cs="Times New Roman"/>
      <w:color w:val="404040"/>
      <w:sz w:val="20"/>
      <w:szCs w:val="24"/>
      <w:lang w:eastAsia="zh-TW"/>
    </w:rPr>
  </w:style>
  <w:style w:type="character" w:customStyle="1" w:styleId="ochared">
    <w:name w:val="ocha_red"/>
    <w:uiPriority w:val="1"/>
    <w:qFormat/>
    <w:rsid w:val="00F02BA3"/>
    <w:rPr>
      <w:color w:val="BA1222"/>
    </w:rPr>
  </w:style>
  <w:style w:type="paragraph" w:styleId="Header">
    <w:name w:val="header"/>
    <w:basedOn w:val="Normal"/>
    <w:link w:val="HeaderChar"/>
    <w:uiPriority w:val="99"/>
    <w:unhideWhenUsed/>
    <w:rsid w:val="00244D64"/>
    <w:pPr>
      <w:tabs>
        <w:tab w:val="center" w:pos="4680"/>
        <w:tab w:val="right" w:pos="9360"/>
      </w:tabs>
    </w:pPr>
  </w:style>
  <w:style w:type="character" w:customStyle="1" w:styleId="HeaderChar">
    <w:name w:val="Header Char"/>
    <w:basedOn w:val="DefaultParagraphFont"/>
    <w:link w:val="Header"/>
    <w:uiPriority w:val="99"/>
    <w:rsid w:val="00244D64"/>
    <w:rPr>
      <w:rFonts w:ascii="Arial" w:hAnsi="Arial"/>
      <w:sz w:val="20"/>
    </w:rPr>
  </w:style>
  <w:style w:type="paragraph" w:styleId="Footer">
    <w:name w:val="footer"/>
    <w:basedOn w:val="Normal"/>
    <w:link w:val="FooterChar"/>
    <w:uiPriority w:val="99"/>
    <w:unhideWhenUsed/>
    <w:rsid w:val="00244D64"/>
    <w:pPr>
      <w:tabs>
        <w:tab w:val="center" w:pos="4680"/>
        <w:tab w:val="right" w:pos="9360"/>
      </w:tabs>
    </w:pPr>
  </w:style>
  <w:style w:type="character" w:customStyle="1" w:styleId="FooterChar">
    <w:name w:val="Footer Char"/>
    <w:basedOn w:val="DefaultParagraphFont"/>
    <w:link w:val="Footer"/>
    <w:uiPriority w:val="99"/>
    <w:rsid w:val="00244D64"/>
    <w:rPr>
      <w:rFonts w:ascii="Arial" w:hAnsi="Arial"/>
      <w:sz w:val="20"/>
    </w:rPr>
  </w:style>
  <w:style w:type="paragraph" w:customStyle="1" w:styleId="ochacaption">
    <w:name w:val="ocha_caption"/>
    <w:qFormat/>
    <w:rsid w:val="00CA5E55"/>
    <w:pPr>
      <w:spacing w:after="0" w:line="240" w:lineRule="auto"/>
    </w:pPr>
    <w:rPr>
      <w:rFonts w:ascii="Arial" w:hAnsi="Arial"/>
      <w:color w:val="808080" w:themeColor="background1" w:themeShade="80"/>
      <w:sz w:val="14"/>
      <w:szCs w:val="14"/>
    </w:rPr>
  </w:style>
  <w:style w:type="paragraph" w:customStyle="1" w:styleId="ochaheaderfooter">
    <w:name w:val="ocha_header_footer"/>
    <w:rsid w:val="00435969"/>
    <w:pPr>
      <w:spacing w:after="0" w:line="240" w:lineRule="auto"/>
    </w:pPr>
    <w:rPr>
      <w:rFonts w:ascii="Arial" w:eastAsia="PMingLiU" w:hAnsi="Arial" w:cs="Arial"/>
      <w:color w:val="999999"/>
      <w:sz w:val="16"/>
      <w:szCs w:val="16"/>
      <w:lang w:eastAsia="zh-TW"/>
    </w:rPr>
  </w:style>
  <w:style w:type="paragraph" w:customStyle="1" w:styleId="ochatabletext">
    <w:name w:val="ocha_table_text"/>
    <w:qFormat/>
    <w:rsid w:val="00B134CD"/>
    <w:pPr>
      <w:spacing w:after="0"/>
    </w:pPr>
    <w:rPr>
      <w:rFonts w:ascii="Arial" w:hAnsi="Arial"/>
      <w:color w:val="404040"/>
      <w:sz w:val="16"/>
    </w:rPr>
  </w:style>
  <w:style w:type="table" w:styleId="MediumList2-Accent3">
    <w:name w:val="Medium List 2 Accent 3"/>
    <w:basedOn w:val="TableNormal"/>
    <w:uiPriority w:val="66"/>
    <w:rsid w:val="00B72C2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Shading1">
    <w:name w:val="Light Shading1"/>
    <w:basedOn w:val="TableNormal"/>
    <w:uiPriority w:val="60"/>
    <w:rsid w:val="008B2B7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3-Accent2">
    <w:name w:val="Medium Grid 3 Accent 2"/>
    <w:basedOn w:val="TableNormal"/>
    <w:uiPriority w:val="69"/>
    <w:rsid w:val="0044004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ochatablesimple">
    <w:name w:val="ocha_table_simple"/>
    <w:basedOn w:val="TableNormal"/>
    <w:uiPriority w:val="99"/>
    <w:rsid w:val="00B1239E"/>
    <w:pPr>
      <w:spacing w:after="0" w:line="240" w:lineRule="auto"/>
    </w:pPr>
    <w:rPr>
      <w:rFonts w:ascii="Arial" w:hAnsi="Arial"/>
      <w:color w:val="404040"/>
      <w:sz w:val="16"/>
    </w:rPr>
    <w:tblPr>
      <w:tblStyleRowBandSize w:val="1"/>
      <w:tblStyleColBandSize w:val="1"/>
      <w:tblBorders>
        <w:bottom w:val="single" w:sz="2" w:space="0" w:color="A6A6A6"/>
      </w:tblBorders>
      <w:tblCellMar>
        <w:top w:w="45" w:type="dxa"/>
        <w:bottom w:w="45" w:type="dxa"/>
      </w:tblCellMar>
    </w:tblPr>
    <w:tblStylePr w:type="firstRow">
      <w:rPr>
        <w:rFonts w:ascii="Arial" w:hAnsi="Arial"/>
        <w:b w:val="0"/>
        <w:i w:val="0"/>
        <w:sz w:val="16"/>
      </w:rPr>
      <w:tblPr/>
      <w:tcPr>
        <w:tcBorders>
          <w:bottom w:val="single" w:sz="4" w:space="0" w:color="404040" w:themeColor="text1" w:themeTint="BF"/>
        </w:tcBorders>
      </w:tcPr>
    </w:tblStylePr>
    <w:tblStylePr w:type="lastRow">
      <w:pPr>
        <w:jc w:val="left"/>
      </w:pPr>
      <w:rPr>
        <w:rFonts w:ascii="Arial" w:hAnsi="Arial"/>
        <w:b w:val="0"/>
        <w:i w:val="0"/>
        <w:sz w:val="16"/>
      </w:rPr>
      <w:tblPr/>
      <w:tcPr>
        <w:tcBorders>
          <w:top w:val="single" w:sz="2" w:space="0" w:color="A6A6A6"/>
          <w:left w:val="nil"/>
          <w:bottom w:val="nil"/>
          <w:right w:val="nil"/>
          <w:insideH w:val="nil"/>
          <w:insideV w:val="nil"/>
          <w:tl2br w:val="nil"/>
          <w:tr2bl w:val="nil"/>
        </w:tcBorders>
      </w:tcPr>
    </w:tblStylePr>
  </w:style>
  <w:style w:type="table" w:styleId="LightShading-Accent4">
    <w:name w:val="Light Shading Accent 4"/>
    <w:basedOn w:val="TableNormal"/>
    <w:uiPriority w:val="60"/>
    <w:rsid w:val="0097321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2">
    <w:name w:val="Light Shading Accent 2"/>
    <w:basedOn w:val="TableNormal"/>
    <w:uiPriority w:val="60"/>
    <w:rsid w:val="0097321C"/>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11">
    <w:name w:val="Light Shading - Accent 11"/>
    <w:basedOn w:val="TableNormal"/>
    <w:uiPriority w:val="60"/>
    <w:rsid w:val="003D2E3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1Char">
    <w:name w:val="Heading 1 Char"/>
    <w:basedOn w:val="DefaultParagraphFont"/>
    <w:link w:val="Heading1"/>
    <w:uiPriority w:val="9"/>
    <w:rsid w:val="00912698"/>
    <w:rPr>
      <w:rFonts w:asciiTheme="majorHAnsi" w:eastAsiaTheme="majorEastAsia" w:hAnsiTheme="majorHAnsi" w:cstheme="majorBidi"/>
      <w:b/>
      <w:bCs/>
      <w:color w:val="365F91" w:themeColor="accent1" w:themeShade="BF"/>
      <w:sz w:val="28"/>
      <w:szCs w:val="28"/>
    </w:rPr>
  </w:style>
  <w:style w:type="table" w:customStyle="1" w:styleId="Style1">
    <w:name w:val="Style1"/>
    <w:basedOn w:val="TableNormal"/>
    <w:uiPriority w:val="99"/>
    <w:rsid w:val="002A3F07"/>
    <w:pPr>
      <w:spacing w:after="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bottom w:w="45" w:type="dxa"/>
      </w:tblCellMar>
    </w:tblPr>
    <w:tblStylePr w:type="firstRow">
      <w:rPr>
        <w:b/>
      </w:rPr>
      <w:tblPr/>
      <w:tcPr>
        <w:tcBorders>
          <w:top w:val="single" w:sz="4" w:space="0" w:color="003469"/>
          <w:left w:val="single" w:sz="4" w:space="0" w:color="FFFFFF" w:themeColor="background1"/>
          <w:bottom w:val="single" w:sz="4" w:space="0" w:color="003469"/>
          <w:right w:val="single" w:sz="4" w:space="0" w:color="FFFFFF" w:themeColor="background1"/>
          <w:insideH w:val="nil"/>
          <w:insideV w:val="single" w:sz="4" w:space="0" w:color="FFFFFF" w:themeColor="background1"/>
          <w:tl2br w:val="nil"/>
          <w:tr2bl w:val="nil"/>
        </w:tcBorders>
        <w:shd w:val="clear" w:color="auto" w:fill="C7D6EE"/>
      </w:tcPr>
    </w:tblStylePr>
    <w:tblStylePr w:type="band1Horz">
      <w:tblPr/>
      <w:tcPr>
        <w:shd w:val="clear" w:color="auto" w:fill="EEF3FA"/>
      </w:tcPr>
    </w:tblStylePr>
    <w:tblStylePr w:type="band2Horz">
      <w:tblPr/>
      <w:tcPr>
        <w:shd w:val="clear" w:color="auto" w:fill="E1E8F6"/>
      </w:tcPr>
    </w:tblStylePr>
  </w:style>
  <w:style w:type="table" w:customStyle="1" w:styleId="ochabluelongtext">
    <w:name w:val="ocha_blue_longtext"/>
    <w:basedOn w:val="TableNormal"/>
    <w:uiPriority w:val="99"/>
    <w:rsid w:val="002A3F07"/>
    <w:pPr>
      <w:spacing w:after="0" w:line="240" w:lineRule="auto"/>
    </w:pPr>
    <w:rPr>
      <w:rFonts w:ascii="Arial" w:hAnsi="Arial"/>
      <w:color w:val="404040"/>
      <w:sz w:val="16"/>
    </w:rPr>
    <w:tblPr>
      <w:tblStyleRowBandSize w:val="1"/>
      <w:tblBorders>
        <w:top w:val="single" w:sz="4" w:space="0" w:color="003469"/>
        <w:left w:val="single" w:sz="4" w:space="0" w:color="FFFFFF" w:themeColor="background1"/>
        <w:bottom w:val="single" w:sz="4" w:space="0" w:color="003469"/>
        <w:right w:val="single" w:sz="4" w:space="0" w:color="FFFFFF" w:themeColor="background1"/>
        <w:insideH w:val="single" w:sz="4" w:space="0" w:color="FFFFFF" w:themeColor="background1"/>
        <w:insideV w:val="single" w:sz="4" w:space="0" w:color="FFFFFF" w:themeColor="background1"/>
      </w:tblBorders>
      <w:tblCellMar>
        <w:top w:w="45" w:type="dxa"/>
        <w:bottom w:w="45" w:type="dxa"/>
      </w:tblCellMar>
    </w:tblPr>
    <w:tblStylePr w:type="firstRow">
      <w:rPr>
        <w:b/>
      </w:rPr>
      <w:tblPr/>
      <w:tcPr>
        <w:tcBorders>
          <w:top w:val="single" w:sz="4" w:space="0" w:color="003469"/>
          <w:left w:val="single" w:sz="4" w:space="0" w:color="FFFFFF" w:themeColor="background1"/>
          <w:bottom w:val="single" w:sz="4" w:space="0" w:color="003469"/>
          <w:right w:val="single" w:sz="4" w:space="0" w:color="FFFFFF" w:themeColor="background1"/>
          <w:insideH w:val="nil"/>
          <w:insideV w:val="single" w:sz="4" w:space="0" w:color="FFFFFF" w:themeColor="background1"/>
          <w:tl2br w:val="nil"/>
          <w:tr2bl w:val="nil"/>
        </w:tcBorders>
        <w:shd w:val="clear" w:color="auto" w:fill="C7D6EE"/>
      </w:tcPr>
    </w:tblStylePr>
    <w:tblStylePr w:type="band1Horz">
      <w:tblPr/>
      <w:tcPr>
        <w:shd w:val="clear" w:color="auto" w:fill="EEF3FA"/>
      </w:tcPr>
    </w:tblStylePr>
    <w:tblStylePr w:type="band2Horz">
      <w:tblPr/>
      <w:tcPr>
        <w:shd w:val="clear" w:color="auto" w:fill="FFFFFF" w:themeFill="background1"/>
      </w:tcPr>
    </w:tblStylePr>
  </w:style>
  <w:style w:type="table" w:customStyle="1" w:styleId="ochatablesimplelongtext">
    <w:name w:val="ocha_table_simple_longtext"/>
    <w:basedOn w:val="TableNormal"/>
    <w:uiPriority w:val="99"/>
    <w:rsid w:val="00AD09AE"/>
    <w:pPr>
      <w:spacing w:after="0" w:line="240" w:lineRule="auto"/>
    </w:pPr>
    <w:rPr>
      <w:rFonts w:ascii="Arial" w:hAnsi="Arial"/>
      <w:sz w:val="16"/>
    </w:rPr>
    <w:tblPr>
      <w:tblStyleRowBandSize w:val="1"/>
      <w:tblBorders>
        <w:bottom w:val="single" w:sz="2" w:space="0" w:color="A6A6A6"/>
        <w:insideH w:val="single" w:sz="2" w:space="0" w:color="F2F2F2" w:themeColor="background1" w:themeShade="F2"/>
      </w:tblBorders>
      <w:tblCellMar>
        <w:top w:w="45" w:type="dxa"/>
        <w:bottom w:w="45" w:type="dxa"/>
      </w:tblCellMar>
    </w:tblPr>
    <w:tblStylePr w:type="firstRow">
      <w:tblPr/>
      <w:tcPr>
        <w:tcBorders>
          <w:bottom w:val="single" w:sz="4" w:space="0" w:color="404040"/>
        </w:tcBorders>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tcPr>
    </w:tblStylePr>
  </w:style>
  <w:style w:type="table" w:styleId="TableGrid2">
    <w:name w:val="Table Grid 2"/>
    <w:basedOn w:val="TableNormal"/>
    <w:uiPriority w:val="99"/>
    <w:semiHidden/>
    <w:unhideWhenUsed/>
    <w:rsid w:val="00F869C4"/>
    <w:pPr>
      <w:spacing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ochablue">
    <w:name w:val="ocha_blue"/>
    <w:uiPriority w:val="1"/>
    <w:qFormat/>
    <w:rsid w:val="00C70332"/>
    <w:rPr>
      <w:color w:val="026CB6"/>
    </w:rPr>
  </w:style>
  <w:style w:type="table" w:customStyle="1" w:styleId="ochabluebox">
    <w:name w:val="ocha_blue_box"/>
    <w:basedOn w:val="TableNormal"/>
    <w:uiPriority w:val="99"/>
    <w:rsid w:val="00AD1A24"/>
    <w:pPr>
      <w:spacing w:after="0" w:line="240" w:lineRule="auto"/>
    </w:pPr>
    <w:rPr>
      <w:rFonts w:ascii="Arial" w:hAnsi="Arial"/>
      <w:color w:val="404040"/>
      <w:sz w:val="16"/>
    </w:rPr>
    <w:tblPr>
      <w:tblCellMar>
        <w:top w:w="113" w:type="dxa"/>
        <w:bottom w:w="113" w:type="dxa"/>
      </w:tblCellMar>
    </w:tblPr>
    <w:tcPr>
      <w:shd w:val="clear" w:color="auto" w:fill="EEF3FA"/>
    </w:tcPr>
  </w:style>
  <w:style w:type="paragraph" w:customStyle="1" w:styleId="ochagraphtitle">
    <w:name w:val="ocha_graph_title"/>
    <w:qFormat/>
    <w:rsid w:val="00326264"/>
    <w:pPr>
      <w:spacing w:after="0" w:line="360" w:lineRule="auto"/>
    </w:pPr>
    <w:rPr>
      <w:rFonts w:ascii="Arial" w:hAnsi="Arial"/>
      <w:b/>
      <w:color w:val="404040"/>
      <w:sz w:val="16"/>
    </w:rPr>
  </w:style>
  <w:style w:type="paragraph" w:customStyle="1" w:styleId="FooterBlueBold">
    <w:name w:val="Footer Blue Bold"/>
    <w:basedOn w:val="Footer"/>
    <w:qFormat/>
    <w:rsid w:val="005E5A3C"/>
    <w:pPr>
      <w:jc w:val="center"/>
    </w:pPr>
    <w:rPr>
      <w:rFonts w:cs="Arial"/>
      <w:b/>
      <w:color w:val="056CB6"/>
      <w:sz w:val="16"/>
    </w:rPr>
  </w:style>
  <w:style w:type="paragraph" w:styleId="ListParagraph">
    <w:name w:val="List Paragraph"/>
    <w:basedOn w:val="Normal"/>
    <w:uiPriority w:val="34"/>
    <w:qFormat/>
    <w:rsid w:val="00280D1F"/>
    <w:pPr>
      <w:ind w:left="720"/>
      <w:contextualSpacing/>
    </w:pPr>
  </w:style>
  <w:style w:type="paragraph" w:styleId="NormalWeb">
    <w:name w:val="Normal (Web)"/>
    <w:basedOn w:val="Normal"/>
    <w:uiPriority w:val="99"/>
    <w:unhideWhenUsed/>
    <w:rsid w:val="00E051EF"/>
    <w:pPr>
      <w:spacing w:before="100" w:beforeAutospacing="1" w:after="100" w:afterAutospacing="1"/>
    </w:pPr>
    <w:rPr>
      <w:rFonts w:ascii="Times New Roman" w:eastAsiaTheme="minorEastAsia" w:hAnsi="Times New Roman" w:cs="Times New Roman"/>
      <w:color w:val="auto"/>
      <w:sz w:val="24"/>
      <w:szCs w:val="24"/>
      <w:lang w:val="en-GB" w:eastAsia="en-GB"/>
    </w:rPr>
  </w:style>
  <w:style w:type="numbering" w:customStyle="1" w:styleId="StyleBulleted1">
    <w:name w:val="Style Bulleted1"/>
    <w:basedOn w:val="NoList"/>
    <w:rsid w:val="00C40A9C"/>
    <w:pPr>
      <w:numPr>
        <w:numId w:val="8"/>
      </w:numPr>
    </w:pPr>
  </w:style>
  <w:style w:type="paragraph" w:styleId="Subtitle">
    <w:name w:val="Subtitle"/>
    <w:basedOn w:val="Normal"/>
    <w:next w:val="Normal"/>
    <w:link w:val="SubtitleChar"/>
    <w:rsid w:val="00C40A9C"/>
    <w:pPr>
      <w:keepNext/>
      <w:keepLines/>
      <w:spacing w:after="200" w:line="276" w:lineRule="auto"/>
      <w:contextualSpacing/>
    </w:pPr>
    <w:rPr>
      <w:rFonts w:ascii="Trebuchet MS" w:eastAsia="Trebuchet MS" w:hAnsi="Trebuchet MS" w:cs="Trebuchet MS"/>
      <w:i/>
      <w:color w:val="666666"/>
      <w:sz w:val="26"/>
      <w:szCs w:val="20"/>
      <w:lang w:val="en-GB" w:eastAsia="zh-CN"/>
    </w:rPr>
  </w:style>
  <w:style w:type="character" w:customStyle="1" w:styleId="SubtitleChar">
    <w:name w:val="Subtitle Char"/>
    <w:basedOn w:val="DefaultParagraphFont"/>
    <w:link w:val="Subtitle"/>
    <w:rsid w:val="00C40A9C"/>
    <w:rPr>
      <w:rFonts w:ascii="Trebuchet MS" w:eastAsia="Trebuchet MS" w:hAnsi="Trebuchet MS" w:cs="Trebuchet MS"/>
      <w:i/>
      <w:color w:val="666666"/>
      <w:sz w:val="26"/>
      <w:szCs w:val="20"/>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205992">
      <w:bodyDiv w:val="1"/>
      <w:marLeft w:val="0"/>
      <w:marRight w:val="0"/>
      <w:marTop w:val="0"/>
      <w:marBottom w:val="0"/>
      <w:divBdr>
        <w:top w:val="none" w:sz="0" w:space="0" w:color="auto"/>
        <w:left w:val="none" w:sz="0" w:space="0" w:color="auto"/>
        <w:bottom w:val="none" w:sz="0" w:space="0" w:color="auto"/>
        <w:right w:val="none" w:sz="0" w:space="0" w:color="auto"/>
      </w:divBdr>
      <w:divsChild>
        <w:div w:id="1206988403">
          <w:marLeft w:val="547"/>
          <w:marRight w:val="0"/>
          <w:marTop w:val="0"/>
          <w:marBottom w:val="0"/>
          <w:divBdr>
            <w:top w:val="none" w:sz="0" w:space="0" w:color="auto"/>
            <w:left w:val="none" w:sz="0" w:space="0" w:color="auto"/>
            <w:bottom w:val="none" w:sz="0" w:space="0" w:color="auto"/>
            <w:right w:val="none" w:sz="0" w:space="0" w:color="auto"/>
          </w:divBdr>
        </w:div>
      </w:divsChild>
    </w:div>
    <w:div w:id="779181198">
      <w:bodyDiv w:val="1"/>
      <w:marLeft w:val="0"/>
      <w:marRight w:val="0"/>
      <w:marTop w:val="0"/>
      <w:marBottom w:val="0"/>
      <w:divBdr>
        <w:top w:val="none" w:sz="0" w:space="0" w:color="auto"/>
        <w:left w:val="none" w:sz="0" w:space="0" w:color="auto"/>
        <w:bottom w:val="none" w:sz="0" w:space="0" w:color="auto"/>
        <w:right w:val="none" w:sz="0" w:space="0" w:color="auto"/>
      </w:divBdr>
      <w:divsChild>
        <w:div w:id="401874931">
          <w:marLeft w:val="547"/>
          <w:marRight w:val="0"/>
          <w:marTop w:val="0"/>
          <w:marBottom w:val="0"/>
          <w:divBdr>
            <w:top w:val="none" w:sz="0" w:space="0" w:color="auto"/>
            <w:left w:val="none" w:sz="0" w:space="0" w:color="auto"/>
            <w:bottom w:val="none" w:sz="0" w:space="0" w:color="auto"/>
            <w:right w:val="none" w:sz="0" w:space="0" w:color="auto"/>
          </w:divBdr>
        </w:div>
      </w:divsChild>
    </w:div>
    <w:div w:id="835262870">
      <w:bodyDiv w:val="1"/>
      <w:marLeft w:val="0"/>
      <w:marRight w:val="0"/>
      <w:marTop w:val="0"/>
      <w:marBottom w:val="0"/>
      <w:divBdr>
        <w:top w:val="none" w:sz="0" w:space="0" w:color="auto"/>
        <w:left w:val="none" w:sz="0" w:space="0" w:color="auto"/>
        <w:bottom w:val="none" w:sz="0" w:space="0" w:color="auto"/>
        <w:right w:val="none" w:sz="0" w:space="0" w:color="auto"/>
      </w:divBdr>
    </w:div>
    <w:div w:id="1203786532">
      <w:bodyDiv w:val="1"/>
      <w:marLeft w:val="0"/>
      <w:marRight w:val="0"/>
      <w:marTop w:val="0"/>
      <w:marBottom w:val="0"/>
      <w:divBdr>
        <w:top w:val="none" w:sz="0" w:space="0" w:color="auto"/>
        <w:left w:val="none" w:sz="0" w:space="0" w:color="auto"/>
        <w:bottom w:val="none" w:sz="0" w:space="0" w:color="auto"/>
        <w:right w:val="none" w:sz="0" w:space="0" w:color="auto"/>
      </w:divBdr>
    </w:div>
    <w:div w:id="1873036650">
      <w:bodyDiv w:val="1"/>
      <w:marLeft w:val="0"/>
      <w:marRight w:val="0"/>
      <w:marTop w:val="0"/>
      <w:marBottom w:val="0"/>
      <w:divBdr>
        <w:top w:val="none" w:sz="0" w:space="0" w:color="auto"/>
        <w:left w:val="none" w:sz="0" w:space="0" w:color="auto"/>
        <w:bottom w:val="none" w:sz="0" w:space="0" w:color="auto"/>
        <w:right w:val="none" w:sz="0" w:space="0" w:color="auto"/>
      </w:divBdr>
      <w:divsChild>
        <w:div w:id="74746222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hyperlink" Target="https://www.humanitarianresponse.info/operations/Ukraine" TargetMode="External"/><Relationship Id="rId26" Type="http://schemas.openxmlformats.org/officeDocument/2006/relationships/diagramQuickStyle" Target="diagrams/quickStyle3.xml"/><Relationship Id="rId39" Type="http://schemas.openxmlformats.org/officeDocument/2006/relationships/diagramData" Target="diagrams/data6.xml"/><Relationship Id="rId21" Type="http://schemas.openxmlformats.org/officeDocument/2006/relationships/diagramQuickStyle" Target="diagrams/quickStyle2.xml"/><Relationship Id="rId34" Type="http://schemas.openxmlformats.org/officeDocument/2006/relationships/diagramData" Target="diagrams/data5.xml"/><Relationship Id="rId42" Type="http://schemas.openxmlformats.org/officeDocument/2006/relationships/diagramColors" Target="diagrams/colors6.xml"/><Relationship Id="rId47" Type="http://schemas.openxmlformats.org/officeDocument/2006/relationships/image" Target="media/image5.emf"/><Relationship Id="rId50" Type="http://schemas.openxmlformats.org/officeDocument/2006/relationships/image" Target="media/image8.emf"/><Relationship Id="rId55" Type="http://schemas.openxmlformats.org/officeDocument/2006/relationships/hyperlink" Target="https://data.hdx.rwlabs.org/" TargetMode="External"/><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diagramColors" Target="diagrams/colors1.xml"/><Relationship Id="rId20" Type="http://schemas.openxmlformats.org/officeDocument/2006/relationships/diagramLayout" Target="diagrams/layout2.xml"/><Relationship Id="rId29" Type="http://schemas.openxmlformats.org/officeDocument/2006/relationships/diagramData" Target="diagrams/data4.xml"/><Relationship Id="rId41" Type="http://schemas.openxmlformats.org/officeDocument/2006/relationships/diagramQuickStyle" Target="diagrams/quickStyle6.xml"/><Relationship Id="rId54" Type="http://schemas.openxmlformats.org/officeDocument/2006/relationships/hyperlink" Target="http://reliefweb.int/country/ukr"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diagramData" Target="diagrams/data3.xml"/><Relationship Id="rId32" Type="http://schemas.openxmlformats.org/officeDocument/2006/relationships/diagramColors" Target="diagrams/colors4.xml"/><Relationship Id="rId37" Type="http://schemas.openxmlformats.org/officeDocument/2006/relationships/diagramColors" Target="diagrams/colors5.xml"/><Relationship Id="rId40" Type="http://schemas.openxmlformats.org/officeDocument/2006/relationships/diagramLayout" Target="diagrams/layout6.xml"/><Relationship Id="rId45" Type="http://schemas.openxmlformats.org/officeDocument/2006/relationships/image" Target="media/image3.emf"/><Relationship Id="rId53" Type="http://schemas.openxmlformats.org/officeDocument/2006/relationships/hyperlink" Target="http://www.humanitarianresponse.info/operations/ukraine" TargetMode="External"/><Relationship Id="rId58"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diagramQuickStyle" Target="diagrams/quickStyle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diagramQuickStyle" Target="diagrams/quickStyle5.xml"/><Relationship Id="rId49" Type="http://schemas.openxmlformats.org/officeDocument/2006/relationships/image" Target="media/image7.emf"/><Relationship Id="rId57" Type="http://schemas.openxmlformats.org/officeDocument/2006/relationships/image" Target="media/image9.jpeg"/><Relationship Id="rId61"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diagramData" Target="diagrams/data2.xml"/><Relationship Id="rId31" Type="http://schemas.openxmlformats.org/officeDocument/2006/relationships/diagramQuickStyle" Target="diagrams/quickStyle4.xml"/><Relationship Id="rId44" Type="http://schemas.openxmlformats.org/officeDocument/2006/relationships/image" Target="media/image2.emf"/><Relationship Id="rId52" Type="http://schemas.openxmlformats.org/officeDocument/2006/relationships/hyperlink" Target="https://www.humanitarianresponse.info/applications/ir" TargetMode="External"/><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Layout" Target="diagrams/layout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diagramLayout" Target="diagrams/layout4.xml"/><Relationship Id="rId35" Type="http://schemas.openxmlformats.org/officeDocument/2006/relationships/diagramLayout" Target="diagrams/layout5.xml"/><Relationship Id="rId43" Type="http://schemas.microsoft.com/office/2007/relationships/diagramDrawing" Target="diagrams/drawing6.xml"/><Relationship Id="rId48" Type="http://schemas.openxmlformats.org/officeDocument/2006/relationships/image" Target="media/image6.emf"/><Relationship Id="rId56" Type="http://schemas.openxmlformats.org/officeDocument/2006/relationships/image" Target="media/image8.jpeg"/><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70.emf"/><Relationship Id="rId3" Type="http://schemas.openxmlformats.org/officeDocument/2006/relationships/customXml" Target="../customXml/item3.xml"/><Relationship Id="rId12" Type="http://schemas.openxmlformats.org/officeDocument/2006/relationships/image" Target="media/image1.emf"/><Relationship Id="rId17" Type="http://schemas.microsoft.com/office/2007/relationships/diagramDrawing" Target="diagrams/drawing1.xml"/><Relationship Id="rId25" Type="http://schemas.openxmlformats.org/officeDocument/2006/relationships/diagramLayout" Target="diagrams/layout3.xml"/><Relationship Id="rId33" Type="http://schemas.microsoft.com/office/2007/relationships/diagramDrawing" Target="diagrams/drawing4.xml"/><Relationship Id="rId38" Type="http://schemas.microsoft.com/office/2007/relationships/diagramDrawing" Target="diagrams/drawing5.xml"/><Relationship Id="rId46" Type="http://schemas.openxmlformats.org/officeDocument/2006/relationships/image" Target="media/image4.emf"/><Relationship Id="rId59"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callaghan\AppData\Roaming\Microsoft\Templates\OCHA%20Afg%20Style.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CF6710-C74B-43C9-80D3-528A96A48F6D}" type="doc">
      <dgm:prSet loTypeId="urn:microsoft.com/office/officeart/2005/8/layout/venn1" loCatId="relationship" qsTypeId="urn:microsoft.com/office/officeart/2005/8/quickstyle/simple1" qsCatId="simple" csTypeId="urn:microsoft.com/office/officeart/2005/8/colors/accent1_2" csCatId="accent1" phldr="1"/>
      <dgm:spPr/>
    </dgm:pt>
    <dgm:pt modelId="{EE6B602E-6D44-41F1-A866-4DE2BAFA5B04}">
      <dgm:prSet phldrT="[Text]"/>
      <dgm:spPr/>
      <dgm:t>
        <a:bodyPr/>
        <a:lstStyle/>
        <a:p>
          <a:r>
            <a:rPr lang="en-US"/>
            <a:t>Information Management Unit</a:t>
          </a:r>
        </a:p>
      </dgm:t>
    </dgm:pt>
    <dgm:pt modelId="{69841A89-6B0B-4C3D-9AF7-ABFB616B2117}" type="parTrans" cxnId="{D6D9E06D-3763-494E-98B3-5A555F164AF7}">
      <dgm:prSet/>
      <dgm:spPr/>
      <dgm:t>
        <a:bodyPr/>
        <a:lstStyle/>
        <a:p>
          <a:endParaRPr lang="en-US"/>
        </a:p>
      </dgm:t>
    </dgm:pt>
    <dgm:pt modelId="{6C8DE33C-E60C-41EE-AC32-A7452E7BDBBD}" type="sibTrans" cxnId="{D6D9E06D-3763-494E-98B3-5A555F164AF7}">
      <dgm:prSet/>
      <dgm:spPr/>
      <dgm:t>
        <a:bodyPr/>
        <a:lstStyle/>
        <a:p>
          <a:endParaRPr lang="en-US"/>
        </a:p>
      </dgm:t>
    </dgm:pt>
    <dgm:pt modelId="{71E6A316-9E96-49CF-A340-6BB188949AF6}">
      <dgm:prSet phldrT="[Text]"/>
      <dgm:spPr/>
      <dgm:t>
        <a:bodyPr/>
        <a:lstStyle/>
        <a:p>
          <a:r>
            <a:rPr lang="en-US"/>
            <a:t>Coordination Management Unit - Kyiv</a:t>
          </a:r>
        </a:p>
      </dgm:t>
    </dgm:pt>
    <dgm:pt modelId="{7FDA3034-1472-4B17-8041-DE01A05D46E7}" type="parTrans" cxnId="{94A388F7-5B11-49A5-8188-3C7BFF4CD2C6}">
      <dgm:prSet/>
      <dgm:spPr/>
      <dgm:t>
        <a:bodyPr/>
        <a:lstStyle/>
        <a:p>
          <a:endParaRPr lang="en-US"/>
        </a:p>
      </dgm:t>
    </dgm:pt>
    <dgm:pt modelId="{41E7171D-1D5C-4F34-AFD1-32B9255C1746}" type="sibTrans" cxnId="{94A388F7-5B11-49A5-8188-3C7BFF4CD2C6}">
      <dgm:prSet/>
      <dgm:spPr/>
      <dgm:t>
        <a:bodyPr/>
        <a:lstStyle/>
        <a:p>
          <a:endParaRPr lang="en-US"/>
        </a:p>
      </dgm:t>
    </dgm:pt>
    <dgm:pt modelId="{E5424382-CEC5-41E5-8537-A68022FA0690}">
      <dgm:prSet phldrT="[Text]"/>
      <dgm:spPr/>
      <dgm:t>
        <a:bodyPr/>
        <a:lstStyle/>
        <a:p>
          <a:r>
            <a:rPr lang="en-US"/>
            <a:t>Field Offices (5)</a:t>
          </a:r>
        </a:p>
      </dgm:t>
    </dgm:pt>
    <dgm:pt modelId="{CEE58955-D09C-469D-BB10-C612A6FCA23E}" type="parTrans" cxnId="{5D75A0CD-E242-4704-B7AD-98C90C9FB8E8}">
      <dgm:prSet/>
      <dgm:spPr/>
      <dgm:t>
        <a:bodyPr/>
        <a:lstStyle/>
        <a:p>
          <a:endParaRPr lang="en-US"/>
        </a:p>
      </dgm:t>
    </dgm:pt>
    <dgm:pt modelId="{BD64A5AD-C884-4637-9AC1-0C3CF0A306AF}" type="sibTrans" cxnId="{5D75A0CD-E242-4704-B7AD-98C90C9FB8E8}">
      <dgm:prSet/>
      <dgm:spPr/>
      <dgm:t>
        <a:bodyPr/>
        <a:lstStyle/>
        <a:p>
          <a:endParaRPr lang="en-US"/>
        </a:p>
      </dgm:t>
    </dgm:pt>
    <dgm:pt modelId="{B132323C-AAA6-43BD-B60B-2C5FF285B7C7}" type="pres">
      <dgm:prSet presAssocID="{7DCF6710-C74B-43C9-80D3-528A96A48F6D}" presName="compositeShape" presStyleCnt="0">
        <dgm:presLayoutVars>
          <dgm:chMax val="7"/>
          <dgm:dir/>
          <dgm:resizeHandles val="exact"/>
        </dgm:presLayoutVars>
      </dgm:prSet>
      <dgm:spPr/>
    </dgm:pt>
    <dgm:pt modelId="{B58A45E0-1C6F-425E-AB7D-31DEA1DFFF4B}" type="pres">
      <dgm:prSet presAssocID="{EE6B602E-6D44-41F1-A866-4DE2BAFA5B04}" presName="circ1" presStyleLbl="vennNode1" presStyleIdx="0" presStyleCnt="3"/>
      <dgm:spPr/>
      <dgm:t>
        <a:bodyPr/>
        <a:lstStyle/>
        <a:p>
          <a:endParaRPr lang="en-US"/>
        </a:p>
      </dgm:t>
    </dgm:pt>
    <dgm:pt modelId="{08367901-6C9C-4E38-A7DA-712A24A978FE}" type="pres">
      <dgm:prSet presAssocID="{EE6B602E-6D44-41F1-A866-4DE2BAFA5B04}" presName="circ1Tx" presStyleLbl="revTx" presStyleIdx="0" presStyleCnt="0">
        <dgm:presLayoutVars>
          <dgm:chMax val="0"/>
          <dgm:chPref val="0"/>
          <dgm:bulletEnabled val="1"/>
        </dgm:presLayoutVars>
      </dgm:prSet>
      <dgm:spPr/>
      <dgm:t>
        <a:bodyPr/>
        <a:lstStyle/>
        <a:p>
          <a:endParaRPr lang="en-US"/>
        </a:p>
      </dgm:t>
    </dgm:pt>
    <dgm:pt modelId="{60180B06-2BB4-456D-9C30-2513F2E9A19A}" type="pres">
      <dgm:prSet presAssocID="{71E6A316-9E96-49CF-A340-6BB188949AF6}" presName="circ2" presStyleLbl="vennNode1" presStyleIdx="1" presStyleCnt="3"/>
      <dgm:spPr/>
      <dgm:t>
        <a:bodyPr/>
        <a:lstStyle/>
        <a:p>
          <a:endParaRPr lang="en-US"/>
        </a:p>
      </dgm:t>
    </dgm:pt>
    <dgm:pt modelId="{D6EC7B1E-54F0-4103-9AE5-81A9EC3588D9}" type="pres">
      <dgm:prSet presAssocID="{71E6A316-9E96-49CF-A340-6BB188949AF6}" presName="circ2Tx" presStyleLbl="revTx" presStyleIdx="0" presStyleCnt="0">
        <dgm:presLayoutVars>
          <dgm:chMax val="0"/>
          <dgm:chPref val="0"/>
          <dgm:bulletEnabled val="1"/>
        </dgm:presLayoutVars>
      </dgm:prSet>
      <dgm:spPr/>
      <dgm:t>
        <a:bodyPr/>
        <a:lstStyle/>
        <a:p>
          <a:endParaRPr lang="en-US"/>
        </a:p>
      </dgm:t>
    </dgm:pt>
    <dgm:pt modelId="{6E41A72E-4FF7-4D4A-A981-DFD9C6797EA1}" type="pres">
      <dgm:prSet presAssocID="{E5424382-CEC5-41E5-8537-A68022FA0690}" presName="circ3" presStyleLbl="vennNode1" presStyleIdx="2" presStyleCnt="3"/>
      <dgm:spPr/>
      <dgm:t>
        <a:bodyPr/>
        <a:lstStyle/>
        <a:p>
          <a:endParaRPr lang="en-US"/>
        </a:p>
      </dgm:t>
    </dgm:pt>
    <dgm:pt modelId="{5481A9A0-AE29-42FF-92E6-529E67DB6B33}" type="pres">
      <dgm:prSet presAssocID="{E5424382-CEC5-41E5-8537-A68022FA0690}" presName="circ3Tx" presStyleLbl="revTx" presStyleIdx="0" presStyleCnt="0">
        <dgm:presLayoutVars>
          <dgm:chMax val="0"/>
          <dgm:chPref val="0"/>
          <dgm:bulletEnabled val="1"/>
        </dgm:presLayoutVars>
      </dgm:prSet>
      <dgm:spPr/>
      <dgm:t>
        <a:bodyPr/>
        <a:lstStyle/>
        <a:p>
          <a:endParaRPr lang="en-US"/>
        </a:p>
      </dgm:t>
    </dgm:pt>
  </dgm:ptLst>
  <dgm:cxnLst>
    <dgm:cxn modelId="{D51A8512-64DB-4A44-9700-72ED7A37A54C}" type="presOf" srcId="{7DCF6710-C74B-43C9-80D3-528A96A48F6D}" destId="{B132323C-AAA6-43BD-B60B-2C5FF285B7C7}" srcOrd="0" destOrd="0" presId="urn:microsoft.com/office/officeart/2005/8/layout/venn1"/>
    <dgm:cxn modelId="{2BCCBD04-37E7-4C26-9541-0DFF4A63B34D}" type="presOf" srcId="{E5424382-CEC5-41E5-8537-A68022FA0690}" destId="{5481A9A0-AE29-42FF-92E6-529E67DB6B33}" srcOrd="1" destOrd="0" presId="urn:microsoft.com/office/officeart/2005/8/layout/venn1"/>
    <dgm:cxn modelId="{DDB494EA-6A0F-4C0A-BB6B-C7ADBA0093E4}" type="presOf" srcId="{E5424382-CEC5-41E5-8537-A68022FA0690}" destId="{6E41A72E-4FF7-4D4A-A981-DFD9C6797EA1}" srcOrd="0" destOrd="0" presId="urn:microsoft.com/office/officeart/2005/8/layout/venn1"/>
    <dgm:cxn modelId="{C06EEE00-D33C-419F-8590-8211922BE43C}" type="presOf" srcId="{71E6A316-9E96-49CF-A340-6BB188949AF6}" destId="{60180B06-2BB4-456D-9C30-2513F2E9A19A}" srcOrd="0" destOrd="0" presId="urn:microsoft.com/office/officeart/2005/8/layout/venn1"/>
    <dgm:cxn modelId="{5D75A0CD-E242-4704-B7AD-98C90C9FB8E8}" srcId="{7DCF6710-C74B-43C9-80D3-528A96A48F6D}" destId="{E5424382-CEC5-41E5-8537-A68022FA0690}" srcOrd="2" destOrd="0" parTransId="{CEE58955-D09C-469D-BB10-C612A6FCA23E}" sibTransId="{BD64A5AD-C884-4637-9AC1-0C3CF0A306AF}"/>
    <dgm:cxn modelId="{6ED03462-6C32-414E-8036-986D51C27B0A}" type="presOf" srcId="{EE6B602E-6D44-41F1-A866-4DE2BAFA5B04}" destId="{08367901-6C9C-4E38-A7DA-712A24A978FE}" srcOrd="1" destOrd="0" presId="urn:microsoft.com/office/officeart/2005/8/layout/venn1"/>
    <dgm:cxn modelId="{94A388F7-5B11-49A5-8188-3C7BFF4CD2C6}" srcId="{7DCF6710-C74B-43C9-80D3-528A96A48F6D}" destId="{71E6A316-9E96-49CF-A340-6BB188949AF6}" srcOrd="1" destOrd="0" parTransId="{7FDA3034-1472-4B17-8041-DE01A05D46E7}" sibTransId="{41E7171D-1D5C-4F34-AFD1-32B9255C1746}"/>
    <dgm:cxn modelId="{D6D9E06D-3763-494E-98B3-5A555F164AF7}" srcId="{7DCF6710-C74B-43C9-80D3-528A96A48F6D}" destId="{EE6B602E-6D44-41F1-A866-4DE2BAFA5B04}" srcOrd="0" destOrd="0" parTransId="{69841A89-6B0B-4C3D-9AF7-ABFB616B2117}" sibTransId="{6C8DE33C-E60C-41EE-AC32-A7452E7BDBBD}"/>
    <dgm:cxn modelId="{A3B280AF-2D4F-4C59-A1CA-825D2F8786F9}" type="presOf" srcId="{EE6B602E-6D44-41F1-A866-4DE2BAFA5B04}" destId="{B58A45E0-1C6F-425E-AB7D-31DEA1DFFF4B}" srcOrd="0" destOrd="0" presId="urn:microsoft.com/office/officeart/2005/8/layout/venn1"/>
    <dgm:cxn modelId="{49ABE174-0FCA-4C4C-B3C1-558C7D06BA07}" type="presOf" srcId="{71E6A316-9E96-49CF-A340-6BB188949AF6}" destId="{D6EC7B1E-54F0-4103-9AE5-81A9EC3588D9}" srcOrd="1" destOrd="0" presId="urn:microsoft.com/office/officeart/2005/8/layout/venn1"/>
    <dgm:cxn modelId="{E0B786C5-D9E4-422C-B606-DC3C76A25F27}" type="presParOf" srcId="{B132323C-AAA6-43BD-B60B-2C5FF285B7C7}" destId="{B58A45E0-1C6F-425E-AB7D-31DEA1DFFF4B}" srcOrd="0" destOrd="0" presId="urn:microsoft.com/office/officeart/2005/8/layout/venn1"/>
    <dgm:cxn modelId="{5CFF4CD6-95BB-4C64-92F2-1217764C4E9D}" type="presParOf" srcId="{B132323C-AAA6-43BD-B60B-2C5FF285B7C7}" destId="{08367901-6C9C-4E38-A7DA-712A24A978FE}" srcOrd="1" destOrd="0" presId="urn:microsoft.com/office/officeart/2005/8/layout/venn1"/>
    <dgm:cxn modelId="{137A11CE-2459-485A-A3F4-D0D27002967D}" type="presParOf" srcId="{B132323C-AAA6-43BD-B60B-2C5FF285B7C7}" destId="{60180B06-2BB4-456D-9C30-2513F2E9A19A}" srcOrd="2" destOrd="0" presId="urn:microsoft.com/office/officeart/2005/8/layout/venn1"/>
    <dgm:cxn modelId="{45A475BC-54A8-4462-AEF5-4DC2BD96FF1E}" type="presParOf" srcId="{B132323C-AAA6-43BD-B60B-2C5FF285B7C7}" destId="{D6EC7B1E-54F0-4103-9AE5-81A9EC3588D9}" srcOrd="3" destOrd="0" presId="urn:microsoft.com/office/officeart/2005/8/layout/venn1"/>
    <dgm:cxn modelId="{4A6DF9F8-B6F4-45D7-90B0-D37C0701F1D6}" type="presParOf" srcId="{B132323C-AAA6-43BD-B60B-2C5FF285B7C7}" destId="{6E41A72E-4FF7-4D4A-A981-DFD9C6797EA1}" srcOrd="4" destOrd="0" presId="urn:microsoft.com/office/officeart/2005/8/layout/venn1"/>
    <dgm:cxn modelId="{EC2CA579-8AAE-4C88-8BA6-84BDB7CFD651}" type="presParOf" srcId="{B132323C-AAA6-43BD-B60B-2C5FF285B7C7}" destId="{5481A9A0-AE29-42FF-92E6-529E67DB6B33}" srcOrd="5" destOrd="0" presId="urn:microsoft.com/office/officeart/2005/8/layout/venn1"/>
  </dgm:cxnLst>
  <dgm:bg>
    <a:noFill/>
  </dgm:bg>
  <dgm:whole>
    <a:ln>
      <a:noFill/>
    </a:ln>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6BB85B6-2B32-44EB-BC01-922359E06E5D}"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51173EA-2417-408A-89C9-D90B76B09C32}">
      <dgm:prSet phldrT="[Text]"/>
      <dgm:spPr/>
      <dgm:t>
        <a:bodyPr/>
        <a:lstStyle/>
        <a:p>
          <a:r>
            <a:rPr lang="en-US"/>
            <a:t>P3</a:t>
          </a:r>
        </a:p>
      </dgm:t>
    </dgm:pt>
    <dgm:pt modelId="{3A001AA0-3F93-42D3-BF18-375872EBAC02}" type="parTrans" cxnId="{D647938B-42D7-4F1A-ACD4-0C49768E63F8}">
      <dgm:prSet/>
      <dgm:spPr/>
      <dgm:t>
        <a:bodyPr/>
        <a:lstStyle/>
        <a:p>
          <a:endParaRPr lang="en-US"/>
        </a:p>
      </dgm:t>
    </dgm:pt>
    <dgm:pt modelId="{AB5F2D00-2E71-4C1A-B35E-A7E62FF52F5D}" type="sibTrans" cxnId="{D647938B-42D7-4F1A-ACD4-0C49768E63F8}">
      <dgm:prSet/>
      <dgm:spPr/>
      <dgm:t>
        <a:bodyPr/>
        <a:lstStyle/>
        <a:p>
          <a:endParaRPr lang="en-US"/>
        </a:p>
      </dgm:t>
    </dgm:pt>
    <dgm:pt modelId="{924E277D-C5B5-4C05-AA70-28152BE19067}">
      <dgm:prSet phldrT="[Text]"/>
      <dgm:spPr/>
      <dgm:t>
        <a:bodyPr/>
        <a:lstStyle/>
        <a:p>
          <a:r>
            <a:rPr lang="en-US"/>
            <a:t>NOA</a:t>
          </a:r>
        </a:p>
      </dgm:t>
    </dgm:pt>
    <dgm:pt modelId="{EB6760B4-EAB9-4EE5-AA83-1DA2B50DEC33}" type="parTrans" cxnId="{B23B5A6B-8634-46B4-AE7C-D8983D372FB3}">
      <dgm:prSet/>
      <dgm:spPr/>
      <dgm:t>
        <a:bodyPr/>
        <a:lstStyle/>
        <a:p>
          <a:endParaRPr lang="en-US"/>
        </a:p>
      </dgm:t>
    </dgm:pt>
    <dgm:pt modelId="{7A15C04D-8FED-490A-9898-BC10451998A6}" type="sibTrans" cxnId="{B23B5A6B-8634-46B4-AE7C-D8983D372FB3}">
      <dgm:prSet/>
      <dgm:spPr/>
      <dgm:t>
        <a:bodyPr/>
        <a:lstStyle/>
        <a:p>
          <a:endParaRPr lang="en-US"/>
        </a:p>
      </dgm:t>
    </dgm:pt>
    <dgm:pt modelId="{6B51F4E8-41B7-4BC7-90C2-205289D9581B}">
      <dgm:prSet phldrT="[Text]"/>
      <dgm:spPr/>
      <dgm:t>
        <a:bodyPr/>
        <a:lstStyle/>
        <a:p>
          <a:r>
            <a:rPr lang="en-US"/>
            <a:t>G6</a:t>
          </a:r>
        </a:p>
      </dgm:t>
    </dgm:pt>
    <dgm:pt modelId="{37A8BEB4-9641-4265-98ED-1B5388D10B4E}" type="parTrans" cxnId="{061BEAE3-5A3E-478D-A06D-D1E1A84D8BF5}">
      <dgm:prSet/>
      <dgm:spPr/>
      <dgm:t>
        <a:bodyPr/>
        <a:lstStyle/>
        <a:p>
          <a:endParaRPr lang="en-US"/>
        </a:p>
      </dgm:t>
    </dgm:pt>
    <dgm:pt modelId="{F46106B6-2183-4886-A6F8-49446030E33A}" type="sibTrans" cxnId="{061BEAE3-5A3E-478D-A06D-D1E1A84D8BF5}">
      <dgm:prSet/>
      <dgm:spPr/>
      <dgm:t>
        <a:bodyPr/>
        <a:lstStyle/>
        <a:p>
          <a:endParaRPr lang="en-US"/>
        </a:p>
      </dgm:t>
    </dgm:pt>
    <dgm:pt modelId="{4ED2F9DF-DF4F-48AB-ACCE-78A96D87EBF3}">
      <dgm:prSet phldrT="[Text]"/>
      <dgm:spPr>
        <a:pattFill prst="pct90">
          <a:fgClr>
            <a:schemeClr val="accent1">
              <a:hueOff val="0"/>
              <a:satOff val="0"/>
              <a:lumOff val="0"/>
            </a:schemeClr>
          </a:fgClr>
          <a:bgClr>
            <a:schemeClr val="bg1"/>
          </a:bgClr>
        </a:pattFill>
      </dgm:spPr>
      <dgm:t>
        <a:bodyPr/>
        <a:lstStyle/>
        <a:p>
          <a:r>
            <a:rPr lang="en-US"/>
            <a:t>SBP</a:t>
          </a:r>
        </a:p>
      </dgm:t>
    </dgm:pt>
    <dgm:pt modelId="{8C7FE32B-3FC9-4096-A87E-3AA8EB1C27BE}" type="parTrans" cxnId="{B7F99F5E-8907-48E1-A03C-6C427FBE63B3}">
      <dgm:prSet/>
      <dgm:spPr/>
      <dgm:t>
        <a:bodyPr/>
        <a:lstStyle/>
        <a:p>
          <a:endParaRPr lang="en-US"/>
        </a:p>
      </dgm:t>
    </dgm:pt>
    <dgm:pt modelId="{0EC89A7B-2199-42FD-8EE9-2A778C6EC031}" type="sibTrans" cxnId="{B7F99F5E-8907-48E1-A03C-6C427FBE63B3}">
      <dgm:prSet/>
      <dgm:spPr/>
      <dgm:t>
        <a:bodyPr/>
        <a:lstStyle/>
        <a:p>
          <a:endParaRPr lang="en-US"/>
        </a:p>
      </dgm:t>
    </dgm:pt>
    <dgm:pt modelId="{0E28F350-003C-4868-B5FE-4A44204F0C19}">
      <dgm:prSet phldrT="[Text]"/>
      <dgm:spPr>
        <a:pattFill prst="pct90">
          <a:fgClr>
            <a:schemeClr val="accent1">
              <a:hueOff val="0"/>
              <a:satOff val="0"/>
              <a:lumOff val="0"/>
            </a:schemeClr>
          </a:fgClr>
          <a:bgClr>
            <a:schemeClr val="bg1"/>
          </a:bgClr>
        </a:pattFill>
      </dgm:spPr>
      <dgm:t>
        <a:bodyPr/>
        <a:lstStyle/>
        <a:p>
          <a:r>
            <a:rPr lang="en-US"/>
            <a:t>Intl. Intern</a:t>
          </a:r>
        </a:p>
      </dgm:t>
    </dgm:pt>
    <dgm:pt modelId="{7D556C24-F55F-4028-AD5C-8000A80570E9}" type="parTrans" cxnId="{B2C341AF-4477-4F4E-8832-3D0955AD9618}">
      <dgm:prSet/>
      <dgm:spPr/>
      <dgm:t>
        <a:bodyPr/>
        <a:lstStyle/>
        <a:p>
          <a:endParaRPr lang="en-US"/>
        </a:p>
      </dgm:t>
    </dgm:pt>
    <dgm:pt modelId="{571CAE66-8FEE-4BB6-A96B-333B92B23ADA}" type="sibTrans" cxnId="{B2C341AF-4477-4F4E-8832-3D0955AD9618}">
      <dgm:prSet/>
      <dgm:spPr/>
      <dgm:t>
        <a:bodyPr/>
        <a:lstStyle/>
        <a:p>
          <a:endParaRPr lang="en-US"/>
        </a:p>
      </dgm:t>
    </dgm:pt>
    <dgm:pt modelId="{E877467C-23A9-480C-A9A3-3658A3AC1C76}" type="pres">
      <dgm:prSet presAssocID="{86BB85B6-2B32-44EB-BC01-922359E06E5D}" presName="hierChild1" presStyleCnt="0">
        <dgm:presLayoutVars>
          <dgm:orgChart val="1"/>
          <dgm:chPref val="1"/>
          <dgm:dir/>
          <dgm:animOne val="branch"/>
          <dgm:animLvl val="lvl"/>
          <dgm:resizeHandles/>
        </dgm:presLayoutVars>
      </dgm:prSet>
      <dgm:spPr/>
      <dgm:t>
        <a:bodyPr/>
        <a:lstStyle/>
        <a:p>
          <a:endParaRPr lang="en-US"/>
        </a:p>
      </dgm:t>
    </dgm:pt>
    <dgm:pt modelId="{D7239985-C286-45CD-9ECE-E0439E12A541}" type="pres">
      <dgm:prSet presAssocID="{251173EA-2417-408A-89C9-D90B76B09C32}" presName="hierRoot1" presStyleCnt="0">
        <dgm:presLayoutVars>
          <dgm:hierBranch val="init"/>
        </dgm:presLayoutVars>
      </dgm:prSet>
      <dgm:spPr/>
    </dgm:pt>
    <dgm:pt modelId="{35CB6279-3D04-4DA8-8FB7-3A19C0FD739A}" type="pres">
      <dgm:prSet presAssocID="{251173EA-2417-408A-89C9-D90B76B09C32}" presName="rootComposite1" presStyleCnt="0"/>
      <dgm:spPr/>
    </dgm:pt>
    <dgm:pt modelId="{4609429C-377A-4CA0-AECD-BA14E4D48075}" type="pres">
      <dgm:prSet presAssocID="{251173EA-2417-408A-89C9-D90B76B09C32}" presName="rootText1" presStyleLbl="node0" presStyleIdx="0" presStyleCnt="1">
        <dgm:presLayoutVars>
          <dgm:chPref val="3"/>
        </dgm:presLayoutVars>
      </dgm:prSet>
      <dgm:spPr/>
      <dgm:t>
        <a:bodyPr/>
        <a:lstStyle/>
        <a:p>
          <a:endParaRPr lang="en-US"/>
        </a:p>
      </dgm:t>
    </dgm:pt>
    <dgm:pt modelId="{321FA118-9E12-4790-931A-CF8BB34CCAF5}" type="pres">
      <dgm:prSet presAssocID="{251173EA-2417-408A-89C9-D90B76B09C32}" presName="rootConnector1" presStyleLbl="node1" presStyleIdx="0" presStyleCnt="0"/>
      <dgm:spPr/>
      <dgm:t>
        <a:bodyPr/>
        <a:lstStyle/>
        <a:p>
          <a:endParaRPr lang="en-US"/>
        </a:p>
      </dgm:t>
    </dgm:pt>
    <dgm:pt modelId="{451083C6-FA57-48DC-9D99-E0D5A97EEA9C}" type="pres">
      <dgm:prSet presAssocID="{251173EA-2417-408A-89C9-D90B76B09C32}" presName="hierChild2" presStyleCnt="0"/>
      <dgm:spPr/>
    </dgm:pt>
    <dgm:pt modelId="{1884671B-CF16-44E4-9F2F-34301F6CC78B}" type="pres">
      <dgm:prSet presAssocID="{EB6760B4-EAB9-4EE5-AA83-1DA2B50DEC33}" presName="Name37" presStyleLbl="parChTrans1D2" presStyleIdx="0" presStyleCnt="4"/>
      <dgm:spPr/>
      <dgm:t>
        <a:bodyPr/>
        <a:lstStyle/>
        <a:p>
          <a:endParaRPr lang="en-US"/>
        </a:p>
      </dgm:t>
    </dgm:pt>
    <dgm:pt modelId="{19130877-4882-4795-96E9-B8C35BA4B237}" type="pres">
      <dgm:prSet presAssocID="{924E277D-C5B5-4C05-AA70-28152BE19067}" presName="hierRoot2" presStyleCnt="0">
        <dgm:presLayoutVars>
          <dgm:hierBranch val="init"/>
        </dgm:presLayoutVars>
      </dgm:prSet>
      <dgm:spPr/>
    </dgm:pt>
    <dgm:pt modelId="{C54E4AE6-54AB-4402-81AA-83F57C64115F}" type="pres">
      <dgm:prSet presAssocID="{924E277D-C5B5-4C05-AA70-28152BE19067}" presName="rootComposite" presStyleCnt="0"/>
      <dgm:spPr/>
    </dgm:pt>
    <dgm:pt modelId="{0EC86AB9-AE7A-41DC-8320-6F81C5833B5D}" type="pres">
      <dgm:prSet presAssocID="{924E277D-C5B5-4C05-AA70-28152BE19067}" presName="rootText" presStyleLbl="node2" presStyleIdx="0" presStyleCnt="4">
        <dgm:presLayoutVars>
          <dgm:chPref val="3"/>
        </dgm:presLayoutVars>
      </dgm:prSet>
      <dgm:spPr/>
      <dgm:t>
        <a:bodyPr/>
        <a:lstStyle/>
        <a:p>
          <a:endParaRPr lang="en-US"/>
        </a:p>
      </dgm:t>
    </dgm:pt>
    <dgm:pt modelId="{953590E4-18C5-46AC-8207-0BA894C23924}" type="pres">
      <dgm:prSet presAssocID="{924E277D-C5B5-4C05-AA70-28152BE19067}" presName="rootConnector" presStyleLbl="node2" presStyleIdx="0" presStyleCnt="4"/>
      <dgm:spPr/>
      <dgm:t>
        <a:bodyPr/>
        <a:lstStyle/>
        <a:p>
          <a:endParaRPr lang="en-US"/>
        </a:p>
      </dgm:t>
    </dgm:pt>
    <dgm:pt modelId="{2AF0AB9E-1BC2-45A2-9886-342BE9BD1D8E}" type="pres">
      <dgm:prSet presAssocID="{924E277D-C5B5-4C05-AA70-28152BE19067}" presName="hierChild4" presStyleCnt="0"/>
      <dgm:spPr/>
    </dgm:pt>
    <dgm:pt modelId="{343557FA-9473-4BA3-96EB-51013F05B1BA}" type="pres">
      <dgm:prSet presAssocID="{924E277D-C5B5-4C05-AA70-28152BE19067}" presName="hierChild5" presStyleCnt="0"/>
      <dgm:spPr/>
    </dgm:pt>
    <dgm:pt modelId="{C0313C56-19CD-48FF-8691-ED91E9800BF4}" type="pres">
      <dgm:prSet presAssocID="{37A8BEB4-9641-4265-98ED-1B5388D10B4E}" presName="Name37" presStyleLbl="parChTrans1D2" presStyleIdx="1" presStyleCnt="4"/>
      <dgm:spPr/>
      <dgm:t>
        <a:bodyPr/>
        <a:lstStyle/>
        <a:p>
          <a:endParaRPr lang="en-US"/>
        </a:p>
      </dgm:t>
    </dgm:pt>
    <dgm:pt modelId="{8B9E10EA-021D-401B-90AF-7A715D30DDFB}" type="pres">
      <dgm:prSet presAssocID="{6B51F4E8-41B7-4BC7-90C2-205289D9581B}" presName="hierRoot2" presStyleCnt="0">
        <dgm:presLayoutVars>
          <dgm:hierBranch val="init"/>
        </dgm:presLayoutVars>
      </dgm:prSet>
      <dgm:spPr/>
    </dgm:pt>
    <dgm:pt modelId="{1731FD08-3BB8-4414-8C7C-0653E6FFC7FA}" type="pres">
      <dgm:prSet presAssocID="{6B51F4E8-41B7-4BC7-90C2-205289D9581B}" presName="rootComposite" presStyleCnt="0"/>
      <dgm:spPr/>
    </dgm:pt>
    <dgm:pt modelId="{E1E1C0F5-DFF5-4F11-A4EC-E20346D734C9}" type="pres">
      <dgm:prSet presAssocID="{6B51F4E8-41B7-4BC7-90C2-205289D9581B}" presName="rootText" presStyleLbl="node2" presStyleIdx="1" presStyleCnt="4">
        <dgm:presLayoutVars>
          <dgm:chPref val="3"/>
        </dgm:presLayoutVars>
      </dgm:prSet>
      <dgm:spPr/>
      <dgm:t>
        <a:bodyPr/>
        <a:lstStyle/>
        <a:p>
          <a:endParaRPr lang="en-US"/>
        </a:p>
      </dgm:t>
    </dgm:pt>
    <dgm:pt modelId="{9E84F26E-BD70-4004-886B-EA1EC00AD8D6}" type="pres">
      <dgm:prSet presAssocID="{6B51F4E8-41B7-4BC7-90C2-205289D9581B}" presName="rootConnector" presStyleLbl="node2" presStyleIdx="1" presStyleCnt="4"/>
      <dgm:spPr/>
      <dgm:t>
        <a:bodyPr/>
        <a:lstStyle/>
        <a:p>
          <a:endParaRPr lang="en-US"/>
        </a:p>
      </dgm:t>
    </dgm:pt>
    <dgm:pt modelId="{89677730-53BE-47CF-A6E3-BAB3125FB16C}" type="pres">
      <dgm:prSet presAssocID="{6B51F4E8-41B7-4BC7-90C2-205289D9581B}" presName="hierChild4" presStyleCnt="0"/>
      <dgm:spPr/>
    </dgm:pt>
    <dgm:pt modelId="{4667526C-4DD8-4F0C-A691-309BB6477EBF}" type="pres">
      <dgm:prSet presAssocID="{6B51F4E8-41B7-4BC7-90C2-205289D9581B}" presName="hierChild5" presStyleCnt="0"/>
      <dgm:spPr/>
    </dgm:pt>
    <dgm:pt modelId="{773438B0-626F-4AA1-A336-854C7A8452DE}" type="pres">
      <dgm:prSet presAssocID="{8C7FE32B-3FC9-4096-A87E-3AA8EB1C27BE}" presName="Name37" presStyleLbl="parChTrans1D2" presStyleIdx="2" presStyleCnt="4"/>
      <dgm:spPr/>
      <dgm:t>
        <a:bodyPr/>
        <a:lstStyle/>
        <a:p>
          <a:endParaRPr lang="en-US"/>
        </a:p>
      </dgm:t>
    </dgm:pt>
    <dgm:pt modelId="{CBDD9523-9ACB-4668-B5A4-346C594DDDED}" type="pres">
      <dgm:prSet presAssocID="{4ED2F9DF-DF4F-48AB-ACCE-78A96D87EBF3}" presName="hierRoot2" presStyleCnt="0">
        <dgm:presLayoutVars>
          <dgm:hierBranch val="init"/>
        </dgm:presLayoutVars>
      </dgm:prSet>
      <dgm:spPr/>
    </dgm:pt>
    <dgm:pt modelId="{189231E2-3838-476B-9855-5622362B4F61}" type="pres">
      <dgm:prSet presAssocID="{4ED2F9DF-DF4F-48AB-ACCE-78A96D87EBF3}" presName="rootComposite" presStyleCnt="0"/>
      <dgm:spPr/>
    </dgm:pt>
    <dgm:pt modelId="{51808707-EA08-408F-BD10-26ABD7CC06D0}" type="pres">
      <dgm:prSet presAssocID="{4ED2F9DF-DF4F-48AB-ACCE-78A96D87EBF3}" presName="rootText" presStyleLbl="node2" presStyleIdx="2" presStyleCnt="4">
        <dgm:presLayoutVars>
          <dgm:chPref val="3"/>
        </dgm:presLayoutVars>
      </dgm:prSet>
      <dgm:spPr/>
      <dgm:t>
        <a:bodyPr/>
        <a:lstStyle/>
        <a:p>
          <a:endParaRPr lang="en-US"/>
        </a:p>
      </dgm:t>
    </dgm:pt>
    <dgm:pt modelId="{E10B2AF8-6EFA-4F00-AF58-0C30F70188FE}" type="pres">
      <dgm:prSet presAssocID="{4ED2F9DF-DF4F-48AB-ACCE-78A96D87EBF3}" presName="rootConnector" presStyleLbl="node2" presStyleIdx="2" presStyleCnt="4"/>
      <dgm:spPr/>
      <dgm:t>
        <a:bodyPr/>
        <a:lstStyle/>
        <a:p>
          <a:endParaRPr lang="en-US"/>
        </a:p>
      </dgm:t>
    </dgm:pt>
    <dgm:pt modelId="{BBABD885-A449-4120-A27A-9F63DD833E72}" type="pres">
      <dgm:prSet presAssocID="{4ED2F9DF-DF4F-48AB-ACCE-78A96D87EBF3}" presName="hierChild4" presStyleCnt="0"/>
      <dgm:spPr/>
    </dgm:pt>
    <dgm:pt modelId="{C0EEBCA5-53CA-4A24-A2BB-E90448CE4845}" type="pres">
      <dgm:prSet presAssocID="{4ED2F9DF-DF4F-48AB-ACCE-78A96D87EBF3}" presName="hierChild5" presStyleCnt="0"/>
      <dgm:spPr/>
    </dgm:pt>
    <dgm:pt modelId="{1D7B7998-1B73-474A-A1C3-6EAFCBAA2071}" type="pres">
      <dgm:prSet presAssocID="{7D556C24-F55F-4028-AD5C-8000A80570E9}" presName="Name37" presStyleLbl="parChTrans1D2" presStyleIdx="3" presStyleCnt="4"/>
      <dgm:spPr/>
      <dgm:t>
        <a:bodyPr/>
        <a:lstStyle/>
        <a:p>
          <a:endParaRPr lang="en-US"/>
        </a:p>
      </dgm:t>
    </dgm:pt>
    <dgm:pt modelId="{6C4A12A2-6CBC-496C-81B6-3F01E0675FF6}" type="pres">
      <dgm:prSet presAssocID="{0E28F350-003C-4868-B5FE-4A44204F0C19}" presName="hierRoot2" presStyleCnt="0">
        <dgm:presLayoutVars>
          <dgm:hierBranch val="init"/>
        </dgm:presLayoutVars>
      </dgm:prSet>
      <dgm:spPr/>
    </dgm:pt>
    <dgm:pt modelId="{1165C875-F38F-4EC7-82FB-6BC534D7D4BC}" type="pres">
      <dgm:prSet presAssocID="{0E28F350-003C-4868-B5FE-4A44204F0C19}" presName="rootComposite" presStyleCnt="0"/>
      <dgm:spPr/>
    </dgm:pt>
    <dgm:pt modelId="{D895FA76-9833-43C7-AB5A-B92257866157}" type="pres">
      <dgm:prSet presAssocID="{0E28F350-003C-4868-B5FE-4A44204F0C19}" presName="rootText" presStyleLbl="node2" presStyleIdx="3" presStyleCnt="4">
        <dgm:presLayoutVars>
          <dgm:chPref val="3"/>
        </dgm:presLayoutVars>
      </dgm:prSet>
      <dgm:spPr/>
      <dgm:t>
        <a:bodyPr/>
        <a:lstStyle/>
        <a:p>
          <a:endParaRPr lang="en-US"/>
        </a:p>
      </dgm:t>
    </dgm:pt>
    <dgm:pt modelId="{297957F8-9EE2-4082-957C-CA252FC372D7}" type="pres">
      <dgm:prSet presAssocID="{0E28F350-003C-4868-B5FE-4A44204F0C19}" presName="rootConnector" presStyleLbl="node2" presStyleIdx="3" presStyleCnt="4"/>
      <dgm:spPr/>
      <dgm:t>
        <a:bodyPr/>
        <a:lstStyle/>
        <a:p>
          <a:endParaRPr lang="en-US"/>
        </a:p>
      </dgm:t>
    </dgm:pt>
    <dgm:pt modelId="{A04E5997-10F0-4F7C-BEBE-7EFD60BED84A}" type="pres">
      <dgm:prSet presAssocID="{0E28F350-003C-4868-B5FE-4A44204F0C19}" presName="hierChild4" presStyleCnt="0"/>
      <dgm:spPr/>
    </dgm:pt>
    <dgm:pt modelId="{C0485BF3-ACC3-4382-B24F-F4DAD16FBBBB}" type="pres">
      <dgm:prSet presAssocID="{0E28F350-003C-4868-B5FE-4A44204F0C19}" presName="hierChild5" presStyleCnt="0"/>
      <dgm:spPr/>
    </dgm:pt>
    <dgm:pt modelId="{3E374471-350F-4414-8459-A37BF7A82688}" type="pres">
      <dgm:prSet presAssocID="{251173EA-2417-408A-89C9-D90B76B09C32}" presName="hierChild3" presStyleCnt="0"/>
      <dgm:spPr/>
    </dgm:pt>
  </dgm:ptLst>
  <dgm:cxnLst>
    <dgm:cxn modelId="{942D2B54-3831-4CE7-90B3-B8FE5B539D38}" type="presOf" srcId="{EB6760B4-EAB9-4EE5-AA83-1DA2B50DEC33}" destId="{1884671B-CF16-44E4-9F2F-34301F6CC78B}" srcOrd="0" destOrd="0" presId="urn:microsoft.com/office/officeart/2005/8/layout/orgChart1"/>
    <dgm:cxn modelId="{DF627119-A125-496F-894E-109E14440462}" type="presOf" srcId="{924E277D-C5B5-4C05-AA70-28152BE19067}" destId="{0EC86AB9-AE7A-41DC-8320-6F81C5833B5D}" srcOrd="0" destOrd="0" presId="urn:microsoft.com/office/officeart/2005/8/layout/orgChart1"/>
    <dgm:cxn modelId="{C1B9DEE7-56A0-4566-A074-54C27F6C29DC}" type="presOf" srcId="{6B51F4E8-41B7-4BC7-90C2-205289D9581B}" destId="{E1E1C0F5-DFF5-4F11-A4EC-E20346D734C9}" srcOrd="0" destOrd="0" presId="urn:microsoft.com/office/officeart/2005/8/layout/orgChart1"/>
    <dgm:cxn modelId="{58486DA7-A4B7-43EA-B25E-DBBF9FFBAAED}" type="presOf" srcId="{924E277D-C5B5-4C05-AA70-28152BE19067}" destId="{953590E4-18C5-46AC-8207-0BA894C23924}" srcOrd="1" destOrd="0" presId="urn:microsoft.com/office/officeart/2005/8/layout/orgChart1"/>
    <dgm:cxn modelId="{BA69CA2D-0B5B-4F0A-ABD1-BAC3DF9A473D}" type="presOf" srcId="{6B51F4E8-41B7-4BC7-90C2-205289D9581B}" destId="{9E84F26E-BD70-4004-886B-EA1EC00AD8D6}" srcOrd="1" destOrd="0" presId="urn:microsoft.com/office/officeart/2005/8/layout/orgChart1"/>
    <dgm:cxn modelId="{3738BCE4-C75B-4571-AEC0-DEA521212ABB}" type="presOf" srcId="{37A8BEB4-9641-4265-98ED-1B5388D10B4E}" destId="{C0313C56-19CD-48FF-8691-ED91E9800BF4}" srcOrd="0" destOrd="0" presId="urn:microsoft.com/office/officeart/2005/8/layout/orgChart1"/>
    <dgm:cxn modelId="{B88E0FD6-42F7-475D-B31C-3FBB11BA14D0}" type="presOf" srcId="{4ED2F9DF-DF4F-48AB-ACCE-78A96D87EBF3}" destId="{E10B2AF8-6EFA-4F00-AF58-0C30F70188FE}" srcOrd="1" destOrd="0" presId="urn:microsoft.com/office/officeart/2005/8/layout/orgChart1"/>
    <dgm:cxn modelId="{2DF887F2-4D01-4AD1-A414-231007CE50C8}" type="presOf" srcId="{86BB85B6-2B32-44EB-BC01-922359E06E5D}" destId="{E877467C-23A9-480C-A9A3-3658A3AC1C76}" srcOrd="0" destOrd="0" presId="urn:microsoft.com/office/officeart/2005/8/layout/orgChart1"/>
    <dgm:cxn modelId="{48A656B4-6967-4AD3-8242-992B8A717DAC}" type="presOf" srcId="{7D556C24-F55F-4028-AD5C-8000A80570E9}" destId="{1D7B7998-1B73-474A-A1C3-6EAFCBAA2071}" srcOrd="0" destOrd="0" presId="urn:microsoft.com/office/officeart/2005/8/layout/orgChart1"/>
    <dgm:cxn modelId="{B2C341AF-4477-4F4E-8832-3D0955AD9618}" srcId="{251173EA-2417-408A-89C9-D90B76B09C32}" destId="{0E28F350-003C-4868-B5FE-4A44204F0C19}" srcOrd="3" destOrd="0" parTransId="{7D556C24-F55F-4028-AD5C-8000A80570E9}" sibTransId="{571CAE66-8FEE-4BB6-A96B-333B92B23ADA}"/>
    <dgm:cxn modelId="{3328A702-8086-4EB3-B248-467457E67899}" type="presOf" srcId="{251173EA-2417-408A-89C9-D90B76B09C32}" destId="{321FA118-9E12-4790-931A-CF8BB34CCAF5}" srcOrd="1" destOrd="0" presId="urn:microsoft.com/office/officeart/2005/8/layout/orgChart1"/>
    <dgm:cxn modelId="{94A0C5B8-75CB-476F-A090-BB21AF4E61F5}" type="presOf" srcId="{0E28F350-003C-4868-B5FE-4A44204F0C19}" destId="{D895FA76-9833-43C7-AB5A-B92257866157}" srcOrd="0" destOrd="0" presId="urn:microsoft.com/office/officeart/2005/8/layout/orgChart1"/>
    <dgm:cxn modelId="{471CEF75-0EE7-46B9-BD7E-04AFE96956B4}" type="presOf" srcId="{0E28F350-003C-4868-B5FE-4A44204F0C19}" destId="{297957F8-9EE2-4082-957C-CA252FC372D7}" srcOrd="1" destOrd="0" presId="urn:microsoft.com/office/officeart/2005/8/layout/orgChart1"/>
    <dgm:cxn modelId="{B7F99F5E-8907-48E1-A03C-6C427FBE63B3}" srcId="{251173EA-2417-408A-89C9-D90B76B09C32}" destId="{4ED2F9DF-DF4F-48AB-ACCE-78A96D87EBF3}" srcOrd="2" destOrd="0" parTransId="{8C7FE32B-3FC9-4096-A87E-3AA8EB1C27BE}" sibTransId="{0EC89A7B-2199-42FD-8EE9-2A778C6EC031}"/>
    <dgm:cxn modelId="{A88E4B01-5185-4BCE-9EF9-F6FF09D3D7F7}" type="presOf" srcId="{4ED2F9DF-DF4F-48AB-ACCE-78A96D87EBF3}" destId="{51808707-EA08-408F-BD10-26ABD7CC06D0}" srcOrd="0" destOrd="0" presId="urn:microsoft.com/office/officeart/2005/8/layout/orgChart1"/>
    <dgm:cxn modelId="{F8B60C55-1077-4760-BFF3-0C86C495718A}" type="presOf" srcId="{8C7FE32B-3FC9-4096-A87E-3AA8EB1C27BE}" destId="{773438B0-626F-4AA1-A336-854C7A8452DE}" srcOrd="0" destOrd="0" presId="urn:microsoft.com/office/officeart/2005/8/layout/orgChart1"/>
    <dgm:cxn modelId="{96D0A4E0-D8B3-4F51-9908-436295C1FB62}" type="presOf" srcId="{251173EA-2417-408A-89C9-D90B76B09C32}" destId="{4609429C-377A-4CA0-AECD-BA14E4D48075}" srcOrd="0" destOrd="0" presId="urn:microsoft.com/office/officeart/2005/8/layout/orgChart1"/>
    <dgm:cxn modelId="{D647938B-42D7-4F1A-ACD4-0C49768E63F8}" srcId="{86BB85B6-2B32-44EB-BC01-922359E06E5D}" destId="{251173EA-2417-408A-89C9-D90B76B09C32}" srcOrd="0" destOrd="0" parTransId="{3A001AA0-3F93-42D3-BF18-375872EBAC02}" sibTransId="{AB5F2D00-2E71-4C1A-B35E-A7E62FF52F5D}"/>
    <dgm:cxn modelId="{B23B5A6B-8634-46B4-AE7C-D8983D372FB3}" srcId="{251173EA-2417-408A-89C9-D90B76B09C32}" destId="{924E277D-C5B5-4C05-AA70-28152BE19067}" srcOrd="0" destOrd="0" parTransId="{EB6760B4-EAB9-4EE5-AA83-1DA2B50DEC33}" sibTransId="{7A15C04D-8FED-490A-9898-BC10451998A6}"/>
    <dgm:cxn modelId="{061BEAE3-5A3E-478D-A06D-D1E1A84D8BF5}" srcId="{251173EA-2417-408A-89C9-D90B76B09C32}" destId="{6B51F4E8-41B7-4BC7-90C2-205289D9581B}" srcOrd="1" destOrd="0" parTransId="{37A8BEB4-9641-4265-98ED-1B5388D10B4E}" sibTransId="{F46106B6-2183-4886-A6F8-49446030E33A}"/>
    <dgm:cxn modelId="{03A3C99D-6FD7-450A-92DE-F105416D400B}" type="presParOf" srcId="{E877467C-23A9-480C-A9A3-3658A3AC1C76}" destId="{D7239985-C286-45CD-9ECE-E0439E12A541}" srcOrd="0" destOrd="0" presId="urn:microsoft.com/office/officeart/2005/8/layout/orgChart1"/>
    <dgm:cxn modelId="{505C034D-E37D-4358-BC1B-F0DE5F04591B}" type="presParOf" srcId="{D7239985-C286-45CD-9ECE-E0439E12A541}" destId="{35CB6279-3D04-4DA8-8FB7-3A19C0FD739A}" srcOrd="0" destOrd="0" presId="urn:microsoft.com/office/officeart/2005/8/layout/orgChart1"/>
    <dgm:cxn modelId="{5AFD90DD-62DD-432D-AB08-11C8F9FAA63C}" type="presParOf" srcId="{35CB6279-3D04-4DA8-8FB7-3A19C0FD739A}" destId="{4609429C-377A-4CA0-AECD-BA14E4D48075}" srcOrd="0" destOrd="0" presId="urn:microsoft.com/office/officeart/2005/8/layout/orgChart1"/>
    <dgm:cxn modelId="{BE51D49F-F0F6-4A6A-B29C-E14A44642039}" type="presParOf" srcId="{35CB6279-3D04-4DA8-8FB7-3A19C0FD739A}" destId="{321FA118-9E12-4790-931A-CF8BB34CCAF5}" srcOrd="1" destOrd="0" presId="urn:microsoft.com/office/officeart/2005/8/layout/orgChart1"/>
    <dgm:cxn modelId="{69671321-27B3-4861-A303-45C8C716780F}" type="presParOf" srcId="{D7239985-C286-45CD-9ECE-E0439E12A541}" destId="{451083C6-FA57-48DC-9D99-E0D5A97EEA9C}" srcOrd="1" destOrd="0" presId="urn:microsoft.com/office/officeart/2005/8/layout/orgChart1"/>
    <dgm:cxn modelId="{1C388F12-17D8-458D-8830-96C94B300D45}" type="presParOf" srcId="{451083C6-FA57-48DC-9D99-E0D5A97EEA9C}" destId="{1884671B-CF16-44E4-9F2F-34301F6CC78B}" srcOrd="0" destOrd="0" presId="urn:microsoft.com/office/officeart/2005/8/layout/orgChart1"/>
    <dgm:cxn modelId="{737DC719-54E1-4FA6-AEBF-34AF41CFA89A}" type="presParOf" srcId="{451083C6-FA57-48DC-9D99-E0D5A97EEA9C}" destId="{19130877-4882-4795-96E9-B8C35BA4B237}" srcOrd="1" destOrd="0" presId="urn:microsoft.com/office/officeart/2005/8/layout/orgChart1"/>
    <dgm:cxn modelId="{0EB2FDDA-49C0-4A3D-84A8-D35744BE861F}" type="presParOf" srcId="{19130877-4882-4795-96E9-B8C35BA4B237}" destId="{C54E4AE6-54AB-4402-81AA-83F57C64115F}" srcOrd="0" destOrd="0" presId="urn:microsoft.com/office/officeart/2005/8/layout/orgChart1"/>
    <dgm:cxn modelId="{CFD0EB74-ACCD-4032-ABDC-937D4622D0AB}" type="presParOf" srcId="{C54E4AE6-54AB-4402-81AA-83F57C64115F}" destId="{0EC86AB9-AE7A-41DC-8320-6F81C5833B5D}" srcOrd="0" destOrd="0" presId="urn:microsoft.com/office/officeart/2005/8/layout/orgChart1"/>
    <dgm:cxn modelId="{A4D3E54C-EE87-4EBE-83E5-C9F9CEB28FDD}" type="presParOf" srcId="{C54E4AE6-54AB-4402-81AA-83F57C64115F}" destId="{953590E4-18C5-46AC-8207-0BA894C23924}" srcOrd="1" destOrd="0" presId="urn:microsoft.com/office/officeart/2005/8/layout/orgChart1"/>
    <dgm:cxn modelId="{337C4FC0-8DAA-4420-8EBA-2C53BB016C38}" type="presParOf" srcId="{19130877-4882-4795-96E9-B8C35BA4B237}" destId="{2AF0AB9E-1BC2-45A2-9886-342BE9BD1D8E}" srcOrd="1" destOrd="0" presId="urn:microsoft.com/office/officeart/2005/8/layout/orgChart1"/>
    <dgm:cxn modelId="{39D68540-2C19-41EE-9CB2-F0FA4484F6DA}" type="presParOf" srcId="{19130877-4882-4795-96E9-B8C35BA4B237}" destId="{343557FA-9473-4BA3-96EB-51013F05B1BA}" srcOrd="2" destOrd="0" presId="urn:microsoft.com/office/officeart/2005/8/layout/orgChart1"/>
    <dgm:cxn modelId="{1286BDCB-F1D6-45E2-85A6-A17AFFDFEEB6}" type="presParOf" srcId="{451083C6-FA57-48DC-9D99-E0D5A97EEA9C}" destId="{C0313C56-19CD-48FF-8691-ED91E9800BF4}" srcOrd="2" destOrd="0" presId="urn:microsoft.com/office/officeart/2005/8/layout/orgChart1"/>
    <dgm:cxn modelId="{11F19D5E-0271-4CEF-AAB3-C7CEA9E04FBD}" type="presParOf" srcId="{451083C6-FA57-48DC-9D99-E0D5A97EEA9C}" destId="{8B9E10EA-021D-401B-90AF-7A715D30DDFB}" srcOrd="3" destOrd="0" presId="urn:microsoft.com/office/officeart/2005/8/layout/orgChart1"/>
    <dgm:cxn modelId="{0FD6A72D-AAE0-444D-91D8-C6A837DF27DC}" type="presParOf" srcId="{8B9E10EA-021D-401B-90AF-7A715D30DDFB}" destId="{1731FD08-3BB8-4414-8C7C-0653E6FFC7FA}" srcOrd="0" destOrd="0" presId="urn:microsoft.com/office/officeart/2005/8/layout/orgChart1"/>
    <dgm:cxn modelId="{B15AD4B7-3C50-44E7-8FB9-16891BA5BB6C}" type="presParOf" srcId="{1731FD08-3BB8-4414-8C7C-0653E6FFC7FA}" destId="{E1E1C0F5-DFF5-4F11-A4EC-E20346D734C9}" srcOrd="0" destOrd="0" presId="urn:microsoft.com/office/officeart/2005/8/layout/orgChart1"/>
    <dgm:cxn modelId="{D167D495-C95C-4EC2-B4BC-8B05BF83D6BB}" type="presParOf" srcId="{1731FD08-3BB8-4414-8C7C-0653E6FFC7FA}" destId="{9E84F26E-BD70-4004-886B-EA1EC00AD8D6}" srcOrd="1" destOrd="0" presId="urn:microsoft.com/office/officeart/2005/8/layout/orgChart1"/>
    <dgm:cxn modelId="{C532B46B-07AC-42D4-AAFD-3B725FE9E5A4}" type="presParOf" srcId="{8B9E10EA-021D-401B-90AF-7A715D30DDFB}" destId="{89677730-53BE-47CF-A6E3-BAB3125FB16C}" srcOrd="1" destOrd="0" presId="urn:microsoft.com/office/officeart/2005/8/layout/orgChart1"/>
    <dgm:cxn modelId="{0EE9C57F-6720-408B-8E81-B0BA8CDFF5B1}" type="presParOf" srcId="{8B9E10EA-021D-401B-90AF-7A715D30DDFB}" destId="{4667526C-4DD8-4F0C-A691-309BB6477EBF}" srcOrd="2" destOrd="0" presId="urn:microsoft.com/office/officeart/2005/8/layout/orgChart1"/>
    <dgm:cxn modelId="{A632B687-80D8-49AE-B05F-CF068D2A6A8F}" type="presParOf" srcId="{451083C6-FA57-48DC-9D99-E0D5A97EEA9C}" destId="{773438B0-626F-4AA1-A336-854C7A8452DE}" srcOrd="4" destOrd="0" presId="urn:microsoft.com/office/officeart/2005/8/layout/orgChart1"/>
    <dgm:cxn modelId="{E03C6092-25EE-4014-9D54-B6DC3AE74AEC}" type="presParOf" srcId="{451083C6-FA57-48DC-9D99-E0D5A97EEA9C}" destId="{CBDD9523-9ACB-4668-B5A4-346C594DDDED}" srcOrd="5" destOrd="0" presId="urn:microsoft.com/office/officeart/2005/8/layout/orgChart1"/>
    <dgm:cxn modelId="{AAC159AE-7F1D-497F-A5E5-542B90C30660}" type="presParOf" srcId="{CBDD9523-9ACB-4668-B5A4-346C594DDDED}" destId="{189231E2-3838-476B-9855-5622362B4F61}" srcOrd="0" destOrd="0" presId="urn:microsoft.com/office/officeart/2005/8/layout/orgChart1"/>
    <dgm:cxn modelId="{C8E061E1-4048-4B42-B865-792A4BEBBBE8}" type="presParOf" srcId="{189231E2-3838-476B-9855-5622362B4F61}" destId="{51808707-EA08-408F-BD10-26ABD7CC06D0}" srcOrd="0" destOrd="0" presId="urn:microsoft.com/office/officeart/2005/8/layout/orgChart1"/>
    <dgm:cxn modelId="{73018343-29DA-4CAB-A9DB-9CC7554F81C3}" type="presParOf" srcId="{189231E2-3838-476B-9855-5622362B4F61}" destId="{E10B2AF8-6EFA-4F00-AF58-0C30F70188FE}" srcOrd="1" destOrd="0" presId="urn:microsoft.com/office/officeart/2005/8/layout/orgChart1"/>
    <dgm:cxn modelId="{C063D410-35A9-4B37-8863-45250CF47013}" type="presParOf" srcId="{CBDD9523-9ACB-4668-B5A4-346C594DDDED}" destId="{BBABD885-A449-4120-A27A-9F63DD833E72}" srcOrd="1" destOrd="0" presId="urn:microsoft.com/office/officeart/2005/8/layout/orgChart1"/>
    <dgm:cxn modelId="{785B6D53-5876-4174-98C1-CA651C27EDAD}" type="presParOf" srcId="{CBDD9523-9ACB-4668-B5A4-346C594DDDED}" destId="{C0EEBCA5-53CA-4A24-A2BB-E90448CE4845}" srcOrd="2" destOrd="0" presId="urn:microsoft.com/office/officeart/2005/8/layout/orgChart1"/>
    <dgm:cxn modelId="{46D52B2E-C0E2-46E2-AD53-C310E439196B}" type="presParOf" srcId="{451083C6-FA57-48DC-9D99-E0D5A97EEA9C}" destId="{1D7B7998-1B73-474A-A1C3-6EAFCBAA2071}" srcOrd="6" destOrd="0" presId="urn:microsoft.com/office/officeart/2005/8/layout/orgChart1"/>
    <dgm:cxn modelId="{62A1F169-5B28-466C-8F17-34F7F6EB3076}" type="presParOf" srcId="{451083C6-FA57-48DC-9D99-E0D5A97EEA9C}" destId="{6C4A12A2-6CBC-496C-81B6-3F01E0675FF6}" srcOrd="7" destOrd="0" presId="urn:microsoft.com/office/officeart/2005/8/layout/orgChart1"/>
    <dgm:cxn modelId="{C906EF38-0B38-4F99-9EC4-06FF3F41C45D}" type="presParOf" srcId="{6C4A12A2-6CBC-496C-81B6-3F01E0675FF6}" destId="{1165C875-F38F-4EC7-82FB-6BC534D7D4BC}" srcOrd="0" destOrd="0" presId="urn:microsoft.com/office/officeart/2005/8/layout/orgChart1"/>
    <dgm:cxn modelId="{F93FC1F3-6720-4E60-810C-FD423B6ECF01}" type="presParOf" srcId="{1165C875-F38F-4EC7-82FB-6BC534D7D4BC}" destId="{D895FA76-9833-43C7-AB5A-B92257866157}" srcOrd="0" destOrd="0" presId="urn:microsoft.com/office/officeart/2005/8/layout/orgChart1"/>
    <dgm:cxn modelId="{91FFD49A-4848-43F5-B1D5-1D9496F899B5}" type="presParOf" srcId="{1165C875-F38F-4EC7-82FB-6BC534D7D4BC}" destId="{297957F8-9EE2-4082-957C-CA252FC372D7}" srcOrd="1" destOrd="0" presId="urn:microsoft.com/office/officeart/2005/8/layout/orgChart1"/>
    <dgm:cxn modelId="{26DCF400-DD12-415E-84AD-A9D3748FD56E}" type="presParOf" srcId="{6C4A12A2-6CBC-496C-81B6-3F01E0675FF6}" destId="{A04E5997-10F0-4F7C-BEBE-7EFD60BED84A}" srcOrd="1" destOrd="0" presId="urn:microsoft.com/office/officeart/2005/8/layout/orgChart1"/>
    <dgm:cxn modelId="{894A0422-5870-4695-AAB4-1F1543F6BEEE}" type="presParOf" srcId="{6C4A12A2-6CBC-496C-81B6-3F01E0675FF6}" destId="{C0485BF3-ACC3-4382-B24F-F4DAD16FBBBB}" srcOrd="2" destOrd="0" presId="urn:microsoft.com/office/officeart/2005/8/layout/orgChart1"/>
    <dgm:cxn modelId="{FC4023F4-CB5A-4F99-A536-BECFE7ED6B65}" type="presParOf" srcId="{D7239985-C286-45CD-9ECE-E0439E12A541}" destId="{3E374471-350F-4414-8459-A37BF7A82688}" srcOrd="2" destOrd="0" presId="urn:microsoft.com/office/officeart/2005/8/layout/orgChar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955339-2C76-40CC-A5B1-537EE6D05B28}"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78C1143B-0F52-4DCB-BC8E-5D00064BC2EC}">
      <dgm:prSet phldrT="[Text]" custT="1"/>
      <dgm:spPr/>
      <dgm:t>
        <a:bodyPr/>
        <a:lstStyle/>
        <a:p>
          <a:r>
            <a:rPr lang="en-US" sz="1200"/>
            <a:t>Core Product Skills</a:t>
          </a:r>
        </a:p>
      </dgm:t>
    </dgm:pt>
    <dgm:pt modelId="{8B5F083E-B74D-428F-855C-19D7FCDA27EA}" type="parTrans" cxnId="{F2C06D41-0FC9-4B3F-8B9E-F49FB60D7437}">
      <dgm:prSet/>
      <dgm:spPr/>
      <dgm:t>
        <a:bodyPr/>
        <a:lstStyle/>
        <a:p>
          <a:endParaRPr lang="en-US"/>
        </a:p>
      </dgm:t>
    </dgm:pt>
    <dgm:pt modelId="{07B56419-6472-40F9-9EEE-3F64A2B7FE8C}" type="sibTrans" cxnId="{F2C06D41-0FC9-4B3F-8B9E-F49FB60D7437}">
      <dgm:prSet/>
      <dgm:spPr/>
      <dgm:t>
        <a:bodyPr/>
        <a:lstStyle/>
        <a:p>
          <a:endParaRPr lang="en-US"/>
        </a:p>
      </dgm:t>
    </dgm:pt>
    <dgm:pt modelId="{BCC71044-3189-411F-9539-00E2E26F184A}">
      <dgm:prSet phldrT="[Text]" custT="1"/>
      <dgm:spPr/>
      <dgm:t>
        <a:bodyPr/>
        <a:lstStyle/>
        <a:p>
          <a:r>
            <a:rPr lang="en-US" sz="1050"/>
            <a:t>Minimum</a:t>
          </a:r>
        </a:p>
      </dgm:t>
    </dgm:pt>
    <dgm:pt modelId="{D03FEA7F-51AE-41CB-A023-3993FA25F396}" type="parTrans" cxnId="{2135573A-B9F0-4539-B8AE-CDC373354E1E}">
      <dgm:prSet/>
      <dgm:spPr/>
      <dgm:t>
        <a:bodyPr/>
        <a:lstStyle/>
        <a:p>
          <a:endParaRPr lang="en-US"/>
        </a:p>
      </dgm:t>
    </dgm:pt>
    <dgm:pt modelId="{8BC95511-C686-42AC-822B-576C95B86C58}" type="sibTrans" cxnId="{2135573A-B9F0-4539-B8AE-CDC373354E1E}">
      <dgm:prSet/>
      <dgm:spPr/>
      <dgm:t>
        <a:bodyPr/>
        <a:lstStyle/>
        <a:p>
          <a:endParaRPr lang="en-US"/>
        </a:p>
      </dgm:t>
    </dgm:pt>
    <dgm:pt modelId="{11541F0A-B4E1-44EB-85B4-241FDEA376B4}">
      <dgm:prSet phldrT="[Text]" custT="1"/>
      <dgm:spPr/>
      <dgm:t>
        <a:bodyPr/>
        <a:lstStyle/>
        <a:p>
          <a:r>
            <a:rPr lang="en-US" sz="1050"/>
            <a:t>Ideal</a:t>
          </a:r>
        </a:p>
      </dgm:t>
    </dgm:pt>
    <dgm:pt modelId="{A73977E1-4DCE-4210-A6A1-ADFF44AC0A21}" type="parTrans" cxnId="{D6E69199-96F1-492F-92DB-4DB539FB3A7C}">
      <dgm:prSet/>
      <dgm:spPr/>
      <dgm:t>
        <a:bodyPr/>
        <a:lstStyle/>
        <a:p>
          <a:endParaRPr lang="en-US"/>
        </a:p>
      </dgm:t>
    </dgm:pt>
    <dgm:pt modelId="{90A42047-04C3-4774-B4EC-264C07AB14B9}" type="sibTrans" cxnId="{D6E69199-96F1-492F-92DB-4DB539FB3A7C}">
      <dgm:prSet/>
      <dgm:spPr/>
      <dgm:t>
        <a:bodyPr/>
        <a:lstStyle/>
        <a:p>
          <a:endParaRPr lang="en-US"/>
        </a:p>
      </dgm:t>
    </dgm:pt>
    <dgm:pt modelId="{CC648E5F-3A7F-4E9E-A07A-80E76820C2F0}">
      <dgm:prSet phldrT="[Text]" custT="1"/>
      <dgm:spPr/>
      <dgm:t>
        <a:bodyPr/>
        <a:lstStyle/>
        <a:p>
          <a:r>
            <a:rPr lang="en-US" sz="1050"/>
            <a:t>GIS</a:t>
          </a:r>
        </a:p>
      </dgm:t>
    </dgm:pt>
    <dgm:pt modelId="{C2576EF2-DF98-45FE-857E-2A9AF78F7209}" type="parTrans" cxnId="{E5BEB7D7-7858-4E6C-99C0-E8C57D78246E}">
      <dgm:prSet/>
      <dgm:spPr/>
      <dgm:t>
        <a:bodyPr/>
        <a:lstStyle/>
        <a:p>
          <a:endParaRPr lang="en-US"/>
        </a:p>
      </dgm:t>
    </dgm:pt>
    <dgm:pt modelId="{B4B65662-D03D-4A2C-8827-CFAD784B59A6}" type="sibTrans" cxnId="{E5BEB7D7-7858-4E6C-99C0-E8C57D78246E}">
      <dgm:prSet/>
      <dgm:spPr/>
      <dgm:t>
        <a:bodyPr/>
        <a:lstStyle/>
        <a:p>
          <a:endParaRPr lang="en-US"/>
        </a:p>
      </dgm:t>
    </dgm:pt>
    <dgm:pt modelId="{BED40133-3AFF-458F-A44F-CFDC83EE2EA7}">
      <dgm:prSet phldrT="[Text]" custT="1"/>
      <dgm:spPr/>
      <dgm:t>
        <a:bodyPr/>
        <a:lstStyle/>
        <a:p>
          <a:r>
            <a:rPr lang="en-US" sz="1050"/>
            <a:t>Excel</a:t>
          </a:r>
        </a:p>
      </dgm:t>
    </dgm:pt>
    <dgm:pt modelId="{358D48B2-B3D3-46BE-BC3C-CA4A080A66AF}" type="parTrans" cxnId="{18C944FA-EA21-45F4-A7FF-429303D0F6A2}">
      <dgm:prSet/>
      <dgm:spPr/>
      <dgm:t>
        <a:bodyPr/>
        <a:lstStyle/>
        <a:p>
          <a:endParaRPr lang="en-US"/>
        </a:p>
      </dgm:t>
    </dgm:pt>
    <dgm:pt modelId="{839CB0E9-85BC-44C8-AC2D-480FB093ED1D}" type="sibTrans" cxnId="{18C944FA-EA21-45F4-A7FF-429303D0F6A2}">
      <dgm:prSet/>
      <dgm:spPr/>
      <dgm:t>
        <a:bodyPr/>
        <a:lstStyle/>
        <a:p>
          <a:endParaRPr lang="en-US"/>
        </a:p>
      </dgm:t>
    </dgm:pt>
    <dgm:pt modelId="{79C95B1F-5234-4614-B27D-B23329608307}">
      <dgm:prSet phldrT="[Text]" custT="1"/>
      <dgm:spPr/>
      <dgm:t>
        <a:bodyPr/>
        <a:lstStyle/>
        <a:p>
          <a:r>
            <a:rPr lang="en-US" sz="1050"/>
            <a:t>Basic Graphics</a:t>
          </a:r>
        </a:p>
      </dgm:t>
    </dgm:pt>
    <dgm:pt modelId="{0E22E903-2C99-4AF7-B138-19D4B8881824}" type="parTrans" cxnId="{04C18DA9-E6B8-49E5-B092-7C8801F6EEC4}">
      <dgm:prSet/>
      <dgm:spPr/>
      <dgm:t>
        <a:bodyPr/>
        <a:lstStyle/>
        <a:p>
          <a:endParaRPr lang="en-US"/>
        </a:p>
      </dgm:t>
    </dgm:pt>
    <dgm:pt modelId="{E072F742-A1E7-48A3-942D-0FA8E7C1BA29}" type="sibTrans" cxnId="{04C18DA9-E6B8-49E5-B092-7C8801F6EEC4}">
      <dgm:prSet/>
      <dgm:spPr/>
      <dgm:t>
        <a:bodyPr/>
        <a:lstStyle/>
        <a:p>
          <a:endParaRPr lang="en-US"/>
        </a:p>
      </dgm:t>
    </dgm:pt>
    <dgm:pt modelId="{4AC4CEB0-F43E-4102-A7C8-1E22F7650BE5}">
      <dgm:prSet phldrT="[Text]" custT="1"/>
      <dgm:spPr/>
      <dgm:t>
        <a:bodyPr/>
        <a:lstStyle/>
        <a:p>
          <a:r>
            <a:rPr lang="en-US" sz="1050"/>
            <a:t>GIS</a:t>
          </a:r>
        </a:p>
      </dgm:t>
    </dgm:pt>
    <dgm:pt modelId="{37AAEF6F-B7EF-494F-BCD3-D2D49976DB17}" type="parTrans" cxnId="{8A563E1C-113D-4555-A815-18C08C87871F}">
      <dgm:prSet/>
      <dgm:spPr/>
      <dgm:t>
        <a:bodyPr/>
        <a:lstStyle/>
        <a:p>
          <a:endParaRPr lang="en-US"/>
        </a:p>
      </dgm:t>
    </dgm:pt>
    <dgm:pt modelId="{71C2B1BC-39AC-4FF9-9F2B-6A6704AF105D}" type="sibTrans" cxnId="{8A563E1C-113D-4555-A815-18C08C87871F}">
      <dgm:prSet/>
      <dgm:spPr/>
      <dgm:t>
        <a:bodyPr/>
        <a:lstStyle/>
        <a:p>
          <a:endParaRPr lang="en-US"/>
        </a:p>
      </dgm:t>
    </dgm:pt>
    <dgm:pt modelId="{56E45072-3072-43BA-8A0A-14DFDA9925D1}">
      <dgm:prSet phldrT="[Text]" custT="1"/>
      <dgm:spPr/>
      <dgm:t>
        <a:bodyPr/>
        <a:lstStyle/>
        <a:p>
          <a:r>
            <a:rPr lang="en-US" sz="1050"/>
            <a:t>Cartographic</a:t>
          </a:r>
        </a:p>
      </dgm:t>
    </dgm:pt>
    <dgm:pt modelId="{F21F43F7-9A99-4C64-9AA8-28C63A550486}" type="parTrans" cxnId="{82E5FD75-0216-4D84-8B3A-D5DBB8C4AB15}">
      <dgm:prSet/>
      <dgm:spPr/>
      <dgm:t>
        <a:bodyPr/>
        <a:lstStyle/>
        <a:p>
          <a:endParaRPr lang="en-US"/>
        </a:p>
      </dgm:t>
    </dgm:pt>
    <dgm:pt modelId="{1FDB448F-FF9E-43B0-B887-D810D51A28A4}" type="sibTrans" cxnId="{82E5FD75-0216-4D84-8B3A-D5DBB8C4AB15}">
      <dgm:prSet/>
      <dgm:spPr/>
      <dgm:t>
        <a:bodyPr/>
        <a:lstStyle/>
        <a:p>
          <a:endParaRPr lang="en-US"/>
        </a:p>
      </dgm:t>
    </dgm:pt>
    <dgm:pt modelId="{BF5B7E9F-AF3D-49F8-B533-E6D6CA75BBC4}">
      <dgm:prSet phldrT="[Text]" custT="1"/>
      <dgm:spPr/>
      <dgm:t>
        <a:bodyPr/>
        <a:lstStyle/>
        <a:p>
          <a:r>
            <a:rPr lang="en-US" sz="1050"/>
            <a:t>Design</a:t>
          </a:r>
        </a:p>
      </dgm:t>
    </dgm:pt>
    <dgm:pt modelId="{230CC35D-8085-44A7-BF72-DD5B668CC6AE}" type="parTrans" cxnId="{58C7761B-6B76-40C8-AC01-3A6ECDE07FE6}">
      <dgm:prSet/>
      <dgm:spPr/>
      <dgm:t>
        <a:bodyPr/>
        <a:lstStyle/>
        <a:p>
          <a:endParaRPr lang="en-US"/>
        </a:p>
      </dgm:t>
    </dgm:pt>
    <dgm:pt modelId="{5C6B2E81-1432-4044-8388-AACA56F04CCC}" type="sibTrans" cxnId="{58C7761B-6B76-40C8-AC01-3A6ECDE07FE6}">
      <dgm:prSet/>
      <dgm:spPr/>
      <dgm:t>
        <a:bodyPr/>
        <a:lstStyle/>
        <a:p>
          <a:endParaRPr lang="en-US"/>
        </a:p>
      </dgm:t>
    </dgm:pt>
    <dgm:pt modelId="{F54C5FE5-18E7-4237-9DE3-2884E5C7750D}">
      <dgm:prSet phldrT="[Text]"/>
      <dgm:spPr/>
      <dgm:t>
        <a:bodyPr/>
        <a:lstStyle/>
        <a:p>
          <a:endParaRPr lang="en-US" sz="400"/>
        </a:p>
      </dgm:t>
    </dgm:pt>
    <dgm:pt modelId="{A939E221-2C46-4704-BC32-E1115D84CACF}" type="parTrans" cxnId="{81D3FD06-B44D-42FC-9E90-902EEB263850}">
      <dgm:prSet/>
      <dgm:spPr/>
      <dgm:t>
        <a:bodyPr/>
        <a:lstStyle/>
        <a:p>
          <a:endParaRPr lang="en-US"/>
        </a:p>
      </dgm:t>
    </dgm:pt>
    <dgm:pt modelId="{DB1E55CA-E9CE-426C-AFC1-362A0991665B}" type="sibTrans" cxnId="{81D3FD06-B44D-42FC-9E90-902EEB263850}">
      <dgm:prSet/>
      <dgm:spPr/>
      <dgm:t>
        <a:bodyPr/>
        <a:lstStyle/>
        <a:p>
          <a:endParaRPr lang="en-US"/>
        </a:p>
      </dgm:t>
    </dgm:pt>
    <dgm:pt modelId="{DDB16104-2086-4728-BA08-1ECB5252D8ED}">
      <dgm:prSet phldrT="[Text]" custT="1"/>
      <dgm:spPr/>
      <dgm:t>
        <a:bodyPr/>
        <a:lstStyle/>
        <a:p>
          <a:r>
            <a:rPr lang="en-US" sz="1050"/>
            <a:t>Adobe Illustrator/InDesign</a:t>
          </a:r>
        </a:p>
      </dgm:t>
    </dgm:pt>
    <dgm:pt modelId="{05EC7E58-8DC4-4221-9862-D786DC3A94ED}" type="parTrans" cxnId="{315A067E-68A1-41A0-AA18-BE57D2113C14}">
      <dgm:prSet/>
      <dgm:spPr/>
      <dgm:t>
        <a:bodyPr/>
        <a:lstStyle/>
        <a:p>
          <a:endParaRPr lang="en-US"/>
        </a:p>
      </dgm:t>
    </dgm:pt>
    <dgm:pt modelId="{D39B1821-C643-455C-8159-CB532AD623D8}" type="sibTrans" cxnId="{315A067E-68A1-41A0-AA18-BE57D2113C14}">
      <dgm:prSet/>
      <dgm:spPr/>
      <dgm:t>
        <a:bodyPr/>
        <a:lstStyle/>
        <a:p>
          <a:endParaRPr lang="en-US"/>
        </a:p>
      </dgm:t>
    </dgm:pt>
    <dgm:pt modelId="{4F19AD4B-1E30-421C-9291-071776A438C9}">
      <dgm:prSet phldrT="[Text]" custT="1"/>
      <dgm:spPr/>
      <dgm:t>
        <a:bodyPr/>
        <a:lstStyle/>
        <a:p>
          <a:r>
            <a:rPr lang="en-US" sz="1050"/>
            <a:t>Advanced Excel</a:t>
          </a:r>
        </a:p>
      </dgm:t>
    </dgm:pt>
    <dgm:pt modelId="{CF549527-152E-4F30-95E4-AB01FE7ED2B8}" type="parTrans" cxnId="{C1F4E3FD-7DA6-4B70-93A9-5CBD53C45E11}">
      <dgm:prSet/>
      <dgm:spPr/>
      <dgm:t>
        <a:bodyPr/>
        <a:lstStyle/>
        <a:p>
          <a:endParaRPr lang="en-US"/>
        </a:p>
      </dgm:t>
    </dgm:pt>
    <dgm:pt modelId="{7E52E973-B06E-4ED4-87B0-05906A5FC5A5}" type="sibTrans" cxnId="{C1F4E3FD-7DA6-4B70-93A9-5CBD53C45E11}">
      <dgm:prSet/>
      <dgm:spPr/>
      <dgm:t>
        <a:bodyPr/>
        <a:lstStyle/>
        <a:p>
          <a:endParaRPr lang="en-US"/>
        </a:p>
      </dgm:t>
    </dgm:pt>
    <dgm:pt modelId="{B6635B15-A479-48A3-B979-017A64E3285E}">
      <dgm:prSet phldrT="[Text]" custT="1"/>
      <dgm:spPr/>
      <dgm:t>
        <a:bodyPr/>
        <a:lstStyle/>
        <a:p>
          <a:r>
            <a:rPr lang="en-US" sz="1050"/>
            <a:t>Russian/Ukrainan</a:t>
          </a:r>
        </a:p>
      </dgm:t>
    </dgm:pt>
    <dgm:pt modelId="{54FB7D1D-55F4-4BF5-BCFD-907974A221AF}" type="parTrans" cxnId="{F0598C74-0CAA-4B18-8D3C-735A4FE5390A}">
      <dgm:prSet/>
      <dgm:spPr/>
      <dgm:t>
        <a:bodyPr/>
        <a:lstStyle/>
        <a:p>
          <a:endParaRPr lang="en-US"/>
        </a:p>
      </dgm:t>
    </dgm:pt>
    <dgm:pt modelId="{A84ECCA9-2C7A-491B-99DD-F60B0E24477B}" type="sibTrans" cxnId="{F0598C74-0CAA-4B18-8D3C-735A4FE5390A}">
      <dgm:prSet/>
      <dgm:spPr/>
      <dgm:t>
        <a:bodyPr/>
        <a:lstStyle/>
        <a:p>
          <a:endParaRPr lang="en-US"/>
        </a:p>
      </dgm:t>
    </dgm:pt>
    <dgm:pt modelId="{0B040E82-708D-42CA-9BC0-E8A11664D919}" type="pres">
      <dgm:prSet presAssocID="{E0955339-2C76-40CC-A5B1-537EE6D05B28}" presName="diagram" presStyleCnt="0">
        <dgm:presLayoutVars>
          <dgm:chPref val="1"/>
          <dgm:dir/>
          <dgm:animOne val="branch"/>
          <dgm:animLvl val="lvl"/>
          <dgm:resizeHandles/>
        </dgm:presLayoutVars>
      </dgm:prSet>
      <dgm:spPr/>
      <dgm:t>
        <a:bodyPr/>
        <a:lstStyle/>
        <a:p>
          <a:endParaRPr lang="en-US"/>
        </a:p>
      </dgm:t>
    </dgm:pt>
    <dgm:pt modelId="{A1CB432A-B480-48F1-BD9B-D317A4A65B74}" type="pres">
      <dgm:prSet presAssocID="{78C1143B-0F52-4DCB-BC8E-5D00064BC2EC}" presName="root" presStyleCnt="0"/>
      <dgm:spPr/>
    </dgm:pt>
    <dgm:pt modelId="{DD542992-BBF7-431A-9A83-3AEB16EEFD42}" type="pres">
      <dgm:prSet presAssocID="{78C1143B-0F52-4DCB-BC8E-5D00064BC2EC}" presName="rootComposite" presStyleCnt="0"/>
      <dgm:spPr/>
    </dgm:pt>
    <dgm:pt modelId="{CB373036-03D1-4AB9-80DE-9E5CFFD69CF9}" type="pres">
      <dgm:prSet presAssocID="{78C1143B-0F52-4DCB-BC8E-5D00064BC2EC}" presName="rootText" presStyleLbl="node1" presStyleIdx="0" presStyleCnt="1" custScaleX="76064" custScaleY="38106" custLinFactNeighborX="4267" custLinFactNeighborY="533"/>
      <dgm:spPr/>
      <dgm:t>
        <a:bodyPr/>
        <a:lstStyle/>
        <a:p>
          <a:endParaRPr lang="en-US"/>
        </a:p>
      </dgm:t>
    </dgm:pt>
    <dgm:pt modelId="{3E3BE7AC-056A-4FB4-9387-36B085F8C0B8}" type="pres">
      <dgm:prSet presAssocID="{78C1143B-0F52-4DCB-BC8E-5D00064BC2EC}" presName="rootConnector" presStyleLbl="node1" presStyleIdx="0" presStyleCnt="1"/>
      <dgm:spPr/>
      <dgm:t>
        <a:bodyPr/>
        <a:lstStyle/>
        <a:p>
          <a:endParaRPr lang="en-US"/>
        </a:p>
      </dgm:t>
    </dgm:pt>
    <dgm:pt modelId="{47F6FBA8-731D-4D71-941C-3CE48BBC711B}" type="pres">
      <dgm:prSet presAssocID="{78C1143B-0F52-4DCB-BC8E-5D00064BC2EC}" presName="childShape" presStyleCnt="0"/>
      <dgm:spPr/>
    </dgm:pt>
    <dgm:pt modelId="{4022BE77-1C73-4F54-AC4D-16C619FF9E1B}" type="pres">
      <dgm:prSet presAssocID="{D03FEA7F-51AE-41CB-A023-3993FA25F396}" presName="Name13" presStyleLbl="parChTrans1D2" presStyleIdx="0" presStyleCnt="2"/>
      <dgm:spPr/>
      <dgm:t>
        <a:bodyPr/>
        <a:lstStyle/>
        <a:p>
          <a:endParaRPr lang="en-US"/>
        </a:p>
      </dgm:t>
    </dgm:pt>
    <dgm:pt modelId="{6CD42434-4AD5-460A-8F46-5406391B4DA2}" type="pres">
      <dgm:prSet presAssocID="{BCC71044-3189-411F-9539-00E2E26F184A}" presName="childText" presStyleLbl="bgAcc1" presStyleIdx="0" presStyleCnt="2" custScaleX="70701" custScaleY="72141" custLinFactNeighborX="3784" custLinFactNeighborY="-17707">
        <dgm:presLayoutVars>
          <dgm:bulletEnabled val="1"/>
        </dgm:presLayoutVars>
      </dgm:prSet>
      <dgm:spPr/>
      <dgm:t>
        <a:bodyPr/>
        <a:lstStyle/>
        <a:p>
          <a:endParaRPr lang="en-US"/>
        </a:p>
      </dgm:t>
    </dgm:pt>
    <dgm:pt modelId="{234F1C07-6760-45B5-9FE4-E012B144BCAA}" type="pres">
      <dgm:prSet presAssocID="{A73977E1-4DCE-4210-A6A1-ADFF44AC0A21}" presName="Name13" presStyleLbl="parChTrans1D2" presStyleIdx="1" presStyleCnt="2"/>
      <dgm:spPr/>
      <dgm:t>
        <a:bodyPr/>
        <a:lstStyle/>
        <a:p>
          <a:endParaRPr lang="en-US"/>
        </a:p>
      </dgm:t>
    </dgm:pt>
    <dgm:pt modelId="{A8BE58B9-F5CB-4E84-950E-B4E7085E1F24}" type="pres">
      <dgm:prSet presAssocID="{11541F0A-B4E1-44EB-85B4-241FDEA376B4}" presName="childText" presStyleLbl="bgAcc1" presStyleIdx="1" presStyleCnt="2" custScaleX="74280" custScaleY="122032" custLinFactNeighborX="-1115" custLinFactNeighborY="-33887">
        <dgm:presLayoutVars>
          <dgm:bulletEnabled val="1"/>
        </dgm:presLayoutVars>
      </dgm:prSet>
      <dgm:spPr/>
      <dgm:t>
        <a:bodyPr/>
        <a:lstStyle/>
        <a:p>
          <a:endParaRPr lang="en-US"/>
        </a:p>
      </dgm:t>
    </dgm:pt>
  </dgm:ptLst>
  <dgm:cxnLst>
    <dgm:cxn modelId="{81D3FD06-B44D-42FC-9E90-902EEB263850}" srcId="{B6635B15-A479-48A3-B979-017A64E3285E}" destId="{F54C5FE5-18E7-4237-9DE3-2884E5C7750D}" srcOrd="0" destOrd="0" parTransId="{A939E221-2C46-4704-BC32-E1115D84CACF}" sibTransId="{DB1E55CA-E9CE-426C-AFC1-362A0991665B}"/>
    <dgm:cxn modelId="{22CC0C27-1B71-4C87-8FD5-EB9C2770F2C3}" type="presOf" srcId="{BF5B7E9F-AF3D-49F8-B533-E6D6CA75BBC4}" destId="{A8BE58B9-F5CB-4E84-950E-B4E7085E1F24}" srcOrd="0" destOrd="3" presId="urn:microsoft.com/office/officeart/2005/8/layout/hierarchy3"/>
    <dgm:cxn modelId="{4D265DDC-F635-4424-867D-B079EFDDCA48}" type="presOf" srcId="{56E45072-3072-43BA-8A0A-14DFDA9925D1}" destId="{A8BE58B9-F5CB-4E84-950E-B4E7085E1F24}" srcOrd="0" destOrd="2" presId="urn:microsoft.com/office/officeart/2005/8/layout/hierarchy3"/>
    <dgm:cxn modelId="{B9439E6D-FAA5-4428-A0EA-2C4B5C700709}" type="presOf" srcId="{BED40133-3AFF-458F-A44F-CFDC83EE2EA7}" destId="{6CD42434-4AD5-460A-8F46-5406391B4DA2}" srcOrd="0" destOrd="2" presId="urn:microsoft.com/office/officeart/2005/8/layout/hierarchy3"/>
    <dgm:cxn modelId="{B06EE9BD-E8C5-4199-BF84-F4ED66304CF4}" type="presOf" srcId="{78C1143B-0F52-4DCB-BC8E-5D00064BC2EC}" destId="{3E3BE7AC-056A-4FB4-9387-36B085F8C0B8}" srcOrd="1" destOrd="0" presId="urn:microsoft.com/office/officeart/2005/8/layout/hierarchy3"/>
    <dgm:cxn modelId="{82E5FD75-0216-4D84-8B3A-D5DBB8C4AB15}" srcId="{4AC4CEB0-F43E-4102-A7C8-1E22F7650BE5}" destId="{56E45072-3072-43BA-8A0A-14DFDA9925D1}" srcOrd="0" destOrd="0" parTransId="{F21F43F7-9A99-4C64-9AA8-28C63A550486}" sibTransId="{1FDB448F-FF9E-43B0-B887-D810D51A28A4}"/>
    <dgm:cxn modelId="{2135573A-B9F0-4539-B8AE-CDC373354E1E}" srcId="{78C1143B-0F52-4DCB-BC8E-5D00064BC2EC}" destId="{BCC71044-3189-411F-9539-00E2E26F184A}" srcOrd="0" destOrd="0" parTransId="{D03FEA7F-51AE-41CB-A023-3993FA25F396}" sibTransId="{8BC95511-C686-42AC-822B-576C95B86C58}"/>
    <dgm:cxn modelId="{8A563E1C-113D-4555-A815-18C08C87871F}" srcId="{11541F0A-B4E1-44EB-85B4-241FDEA376B4}" destId="{4AC4CEB0-F43E-4102-A7C8-1E22F7650BE5}" srcOrd="0" destOrd="0" parTransId="{37AAEF6F-B7EF-494F-BCD3-D2D49976DB17}" sibTransId="{71C2B1BC-39AC-4FF9-9F2B-6A6704AF105D}"/>
    <dgm:cxn modelId="{C1F4E3FD-7DA6-4B70-93A9-5CBD53C45E11}" srcId="{11541F0A-B4E1-44EB-85B4-241FDEA376B4}" destId="{4F19AD4B-1E30-421C-9291-071776A438C9}" srcOrd="2" destOrd="0" parTransId="{CF549527-152E-4F30-95E4-AB01FE7ED2B8}" sibTransId="{7E52E973-B06E-4ED4-87B0-05906A5FC5A5}"/>
    <dgm:cxn modelId="{1C6AAD97-1169-4450-8670-D72AF7F65808}" type="presOf" srcId="{CC648E5F-3A7F-4E9E-A07A-80E76820C2F0}" destId="{6CD42434-4AD5-460A-8F46-5406391B4DA2}" srcOrd="0" destOrd="1" presId="urn:microsoft.com/office/officeart/2005/8/layout/hierarchy3"/>
    <dgm:cxn modelId="{2DCEC2BF-B113-458A-A471-2F946CCB51D6}" type="presOf" srcId="{E0955339-2C76-40CC-A5B1-537EE6D05B28}" destId="{0B040E82-708D-42CA-9BC0-E8A11664D919}" srcOrd="0" destOrd="0" presId="urn:microsoft.com/office/officeart/2005/8/layout/hierarchy3"/>
    <dgm:cxn modelId="{49A7FD02-2F3B-4E05-AB2A-91C4E1CCED07}" type="presOf" srcId="{78C1143B-0F52-4DCB-BC8E-5D00064BC2EC}" destId="{CB373036-03D1-4AB9-80DE-9E5CFFD69CF9}" srcOrd="0" destOrd="0" presId="urn:microsoft.com/office/officeart/2005/8/layout/hierarchy3"/>
    <dgm:cxn modelId="{58C7761B-6B76-40C8-AC01-3A6ECDE07FE6}" srcId="{11541F0A-B4E1-44EB-85B4-241FDEA376B4}" destId="{BF5B7E9F-AF3D-49F8-B533-E6D6CA75BBC4}" srcOrd="1" destOrd="0" parTransId="{230CC35D-8085-44A7-BF72-DD5B668CC6AE}" sibTransId="{5C6B2E81-1432-4044-8388-AACA56F04CCC}"/>
    <dgm:cxn modelId="{F2C06D41-0FC9-4B3F-8B9E-F49FB60D7437}" srcId="{E0955339-2C76-40CC-A5B1-537EE6D05B28}" destId="{78C1143B-0F52-4DCB-BC8E-5D00064BC2EC}" srcOrd="0" destOrd="0" parTransId="{8B5F083E-B74D-428F-855C-19D7FCDA27EA}" sibTransId="{07B56419-6472-40F9-9EEE-3F64A2B7FE8C}"/>
    <dgm:cxn modelId="{2D367052-090D-4088-ADD3-42220C733088}" type="presOf" srcId="{79C95B1F-5234-4614-B27D-B23329608307}" destId="{6CD42434-4AD5-460A-8F46-5406391B4DA2}" srcOrd="0" destOrd="3" presId="urn:microsoft.com/office/officeart/2005/8/layout/hierarchy3"/>
    <dgm:cxn modelId="{D6E69199-96F1-492F-92DB-4DB539FB3A7C}" srcId="{78C1143B-0F52-4DCB-BC8E-5D00064BC2EC}" destId="{11541F0A-B4E1-44EB-85B4-241FDEA376B4}" srcOrd="1" destOrd="0" parTransId="{A73977E1-4DCE-4210-A6A1-ADFF44AC0A21}" sibTransId="{90A42047-04C3-4774-B4EC-264C07AB14B9}"/>
    <dgm:cxn modelId="{5F3D520D-95E7-43E8-855B-DDA3AEAB3B9F}" type="presOf" srcId="{BCC71044-3189-411F-9539-00E2E26F184A}" destId="{6CD42434-4AD5-460A-8F46-5406391B4DA2}" srcOrd="0" destOrd="0" presId="urn:microsoft.com/office/officeart/2005/8/layout/hierarchy3"/>
    <dgm:cxn modelId="{44780C9A-A4AE-4AAA-BBA8-662F10348F64}" type="presOf" srcId="{F54C5FE5-18E7-4237-9DE3-2884E5C7750D}" destId="{A8BE58B9-F5CB-4E84-950E-B4E7085E1F24}" srcOrd="0" destOrd="7" presId="urn:microsoft.com/office/officeart/2005/8/layout/hierarchy3"/>
    <dgm:cxn modelId="{E5BEB7D7-7858-4E6C-99C0-E8C57D78246E}" srcId="{BCC71044-3189-411F-9539-00E2E26F184A}" destId="{CC648E5F-3A7F-4E9E-A07A-80E76820C2F0}" srcOrd="0" destOrd="0" parTransId="{C2576EF2-DF98-45FE-857E-2A9AF78F7209}" sibTransId="{B4B65662-D03D-4A2C-8827-CFAD784B59A6}"/>
    <dgm:cxn modelId="{04C18DA9-E6B8-49E5-B092-7C8801F6EEC4}" srcId="{BCC71044-3189-411F-9539-00E2E26F184A}" destId="{79C95B1F-5234-4614-B27D-B23329608307}" srcOrd="2" destOrd="0" parTransId="{0E22E903-2C99-4AF7-B138-19D4B8881824}" sibTransId="{E072F742-A1E7-48A3-942D-0FA8E7C1BA29}"/>
    <dgm:cxn modelId="{1096BA0C-06D6-424D-A669-5EF581544248}" type="presOf" srcId="{B6635B15-A479-48A3-B979-017A64E3285E}" destId="{A8BE58B9-F5CB-4E84-950E-B4E7085E1F24}" srcOrd="0" destOrd="6" presId="urn:microsoft.com/office/officeart/2005/8/layout/hierarchy3"/>
    <dgm:cxn modelId="{E6765DFA-DA6E-48D3-B513-992E1282A7AE}" type="presOf" srcId="{A73977E1-4DCE-4210-A6A1-ADFF44AC0A21}" destId="{234F1C07-6760-45B5-9FE4-E012B144BCAA}" srcOrd="0" destOrd="0" presId="urn:microsoft.com/office/officeart/2005/8/layout/hierarchy3"/>
    <dgm:cxn modelId="{5BD10A1F-80CF-49BE-9730-812A1FC85ECB}" type="presOf" srcId="{4F19AD4B-1E30-421C-9291-071776A438C9}" destId="{A8BE58B9-F5CB-4E84-950E-B4E7085E1F24}" srcOrd="0" destOrd="5" presId="urn:microsoft.com/office/officeart/2005/8/layout/hierarchy3"/>
    <dgm:cxn modelId="{A78B4FF1-B11D-43A2-871A-CF1E313006C8}" type="presOf" srcId="{DDB16104-2086-4728-BA08-1ECB5252D8ED}" destId="{A8BE58B9-F5CB-4E84-950E-B4E7085E1F24}" srcOrd="0" destOrd="4" presId="urn:microsoft.com/office/officeart/2005/8/layout/hierarchy3"/>
    <dgm:cxn modelId="{F0598C74-0CAA-4B18-8D3C-735A4FE5390A}" srcId="{11541F0A-B4E1-44EB-85B4-241FDEA376B4}" destId="{B6635B15-A479-48A3-B979-017A64E3285E}" srcOrd="3" destOrd="0" parTransId="{54FB7D1D-55F4-4BF5-BCFD-907974A221AF}" sibTransId="{A84ECCA9-2C7A-491B-99DD-F60B0E24477B}"/>
    <dgm:cxn modelId="{D42C4C1E-0EBF-4428-A419-A36204FF3C90}" type="presOf" srcId="{D03FEA7F-51AE-41CB-A023-3993FA25F396}" destId="{4022BE77-1C73-4F54-AC4D-16C619FF9E1B}" srcOrd="0" destOrd="0" presId="urn:microsoft.com/office/officeart/2005/8/layout/hierarchy3"/>
    <dgm:cxn modelId="{1FDC6BDD-6E3E-465C-AF5C-BE0E9A0205D8}" type="presOf" srcId="{11541F0A-B4E1-44EB-85B4-241FDEA376B4}" destId="{A8BE58B9-F5CB-4E84-950E-B4E7085E1F24}" srcOrd="0" destOrd="0" presId="urn:microsoft.com/office/officeart/2005/8/layout/hierarchy3"/>
    <dgm:cxn modelId="{18C944FA-EA21-45F4-A7FF-429303D0F6A2}" srcId="{BCC71044-3189-411F-9539-00E2E26F184A}" destId="{BED40133-3AFF-458F-A44F-CFDC83EE2EA7}" srcOrd="1" destOrd="0" parTransId="{358D48B2-B3D3-46BE-BC3C-CA4A080A66AF}" sibTransId="{839CB0E9-85BC-44C8-AC2D-480FB093ED1D}"/>
    <dgm:cxn modelId="{6556C274-36FB-499E-82E4-4AE166940FB3}" type="presOf" srcId="{4AC4CEB0-F43E-4102-A7C8-1E22F7650BE5}" destId="{A8BE58B9-F5CB-4E84-950E-B4E7085E1F24}" srcOrd="0" destOrd="1" presId="urn:microsoft.com/office/officeart/2005/8/layout/hierarchy3"/>
    <dgm:cxn modelId="{315A067E-68A1-41A0-AA18-BE57D2113C14}" srcId="{BF5B7E9F-AF3D-49F8-B533-E6D6CA75BBC4}" destId="{DDB16104-2086-4728-BA08-1ECB5252D8ED}" srcOrd="0" destOrd="0" parTransId="{05EC7E58-8DC4-4221-9862-D786DC3A94ED}" sibTransId="{D39B1821-C643-455C-8159-CB532AD623D8}"/>
    <dgm:cxn modelId="{03397DD7-BB24-40C7-B499-E803BBFDA901}" type="presParOf" srcId="{0B040E82-708D-42CA-9BC0-E8A11664D919}" destId="{A1CB432A-B480-48F1-BD9B-D317A4A65B74}" srcOrd="0" destOrd="0" presId="urn:microsoft.com/office/officeart/2005/8/layout/hierarchy3"/>
    <dgm:cxn modelId="{CEB427A2-C7D4-490A-A8D9-78D530FD1494}" type="presParOf" srcId="{A1CB432A-B480-48F1-BD9B-D317A4A65B74}" destId="{DD542992-BBF7-431A-9A83-3AEB16EEFD42}" srcOrd="0" destOrd="0" presId="urn:microsoft.com/office/officeart/2005/8/layout/hierarchy3"/>
    <dgm:cxn modelId="{2DDC2A67-F2F8-4DC1-B3E2-BD0EDEAE798F}" type="presParOf" srcId="{DD542992-BBF7-431A-9A83-3AEB16EEFD42}" destId="{CB373036-03D1-4AB9-80DE-9E5CFFD69CF9}" srcOrd="0" destOrd="0" presId="urn:microsoft.com/office/officeart/2005/8/layout/hierarchy3"/>
    <dgm:cxn modelId="{FEA712AD-A414-4280-AA3F-3A3FED2EDE3C}" type="presParOf" srcId="{DD542992-BBF7-431A-9A83-3AEB16EEFD42}" destId="{3E3BE7AC-056A-4FB4-9387-36B085F8C0B8}" srcOrd="1" destOrd="0" presId="urn:microsoft.com/office/officeart/2005/8/layout/hierarchy3"/>
    <dgm:cxn modelId="{03A10C03-CFED-43BB-9AA3-D3F448D18837}" type="presParOf" srcId="{A1CB432A-B480-48F1-BD9B-D317A4A65B74}" destId="{47F6FBA8-731D-4D71-941C-3CE48BBC711B}" srcOrd="1" destOrd="0" presId="urn:microsoft.com/office/officeart/2005/8/layout/hierarchy3"/>
    <dgm:cxn modelId="{4E736A8C-1C3D-4B7E-A77F-4C618F169873}" type="presParOf" srcId="{47F6FBA8-731D-4D71-941C-3CE48BBC711B}" destId="{4022BE77-1C73-4F54-AC4D-16C619FF9E1B}" srcOrd="0" destOrd="0" presId="urn:microsoft.com/office/officeart/2005/8/layout/hierarchy3"/>
    <dgm:cxn modelId="{4CC1D7A5-AE52-4F7E-81C4-38CF87AB497D}" type="presParOf" srcId="{47F6FBA8-731D-4D71-941C-3CE48BBC711B}" destId="{6CD42434-4AD5-460A-8F46-5406391B4DA2}" srcOrd="1" destOrd="0" presId="urn:microsoft.com/office/officeart/2005/8/layout/hierarchy3"/>
    <dgm:cxn modelId="{7A5D05C2-B462-415C-BF08-4359F110A48C}" type="presParOf" srcId="{47F6FBA8-731D-4D71-941C-3CE48BBC711B}" destId="{234F1C07-6760-45B5-9FE4-E012B144BCAA}" srcOrd="2" destOrd="0" presId="urn:microsoft.com/office/officeart/2005/8/layout/hierarchy3"/>
    <dgm:cxn modelId="{F93780AA-5055-4A76-A54B-2469CFB7A7AE}" type="presParOf" srcId="{47F6FBA8-731D-4D71-941C-3CE48BBC711B}" destId="{A8BE58B9-F5CB-4E84-950E-B4E7085E1F24}" srcOrd="3" destOrd="0" presId="urn:microsoft.com/office/officeart/2005/8/layout/hierarchy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0955339-2C76-40CC-A5B1-537EE6D05B28}"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78C1143B-0F52-4DCB-BC8E-5D00064BC2EC}">
      <dgm:prSet phldrT="[Text]" custT="1"/>
      <dgm:spPr/>
      <dgm:t>
        <a:bodyPr/>
        <a:lstStyle/>
        <a:p>
          <a:r>
            <a:rPr lang="en-US" sz="1200"/>
            <a:t>IM Coordination Skills</a:t>
          </a:r>
        </a:p>
      </dgm:t>
    </dgm:pt>
    <dgm:pt modelId="{8B5F083E-B74D-428F-855C-19D7FCDA27EA}" type="parTrans" cxnId="{F2C06D41-0FC9-4B3F-8B9E-F49FB60D7437}">
      <dgm:prSet/>
      <dgm:spPr/>
      <dgm:t>
        <a:bodyPr/>
        <a:lstStyle/>
        <a:p>
          <a:endParaRPr lang="en-US"/>
        </a:p>
      </dgm:t>
    </dgm:pt>
    <dgm:pt modelId="{07B56419-6472-40F9-9EEE-3F64A2B7FE8C}" type="sibTrans" cxnId="{F2C06D41-0FC9-4B3F-8B9E-F49FB60D7437}">
      <dgm:prSet/>
      <dgm:spPr/>
      <dgm:t>
        <a:bodyPr/>
        <a:lstStyle/>
        <a:p>
          <a:endParaRPr lang="en-US"/>
        </a:p>
      </dgm:t>
    </dgm:pt>
    <dgm:pt modelId="{BCC71044-3189-411F-9539-00E2E26F184A}">
      <dgm:prSet phldrT="[Text]" custT="1"/>
      <dgm:spPr/>
      <dgm:t>
        <a:bodyPr/>
        <a:lstStyle/>
        <a:p>
          <a:pPr>
            <a:lnSpc>
              <a:spcPct val="0"/>
            </a:lnSpc>
            <a:spcAft>
              <a:spcPts val="0"/>
            </a:spcAft>
          </a:pPr>
          <a:r>
            <a:rPr lang="en-US" sz="1050"/>
            <a:t> </a:t>
          </a:r>
          <a:endParaRPr lang="en-US" sz="200"/>
        </a:p>
      </dgm:t>
    </dgm:pt>
    <dgm:pt modelId="{D03FEA7F-51AE-41CB-A023-3993FA25F396}" type="parTrans" cxnId="{2135573A-B9F0-4539-B8AE-CDC373354E1E}">
      <dgm:prSet/>
      <dgm:spPr/>
      <dgm:t>
        <a:bodyPr/>
        <a:lstStyle/>
        <a:p>
          <a:endParaRPr lang="en-US"/>
        </a:p>
      </dgm:t>
    </dgm:pt>
    <dgm:pt modelId="{8BC95511-C686-42AC-822B-576C95B86C58}" type="sibTrans" cxnId="{2135573A-B9F0-4539-B8AE-CDC373354E1E}">
      <dgm:prSet/>
      <dgm:spPr/>
      <dgm:t>
        <a:bodyPr/>
        <a:lstStyle/>
        <a:p>
          <a:endParaRPr lang="en-US"/>
        </a:p>
      </dgm:t>
    </dgm:pt>
    <dgm:pt modelId="{CC648E5F-3A7F-4E9E-A07A-80E76820C2F0}">
      <dgm:prSet phldrT="[Text]" custT="1"/>
      <dgm:spPr/>
      <dgm:t>
        <a:bodyPr/>
        <a:lstStyle/>
        <a:p>
          <a:pPr>
            <a:lnSpc>
              <a:spcPct val="90000"/>
            </a:lnSpc>
            <a:spcAft>
              <a:spcPct val="15000"/>
            </a:spcAft>
          </a:pPr>
          <a:r>
            <a:rPr lang="en-US" sz="1050"/>
            <a:t>Management</a:t>
          </a:r>
        </a:p>
      </dgm:t>
    </dgm:pt>
    <dgm:pt modelId="{C2576EF2-DF98-45FE-857E-2A9AF78F7209}" type="parTrans" cxnId="{E5BEB7D7-7858-4E6C-99C0-E8C57D78246E}">
      <dgm:prSet/>
      <dgm:spPr/>
      <dgm:t>
        <a:bodyPr/>
        <a:lstStyle/>
        <a:p>
          <a:endParaRPr lang="en-US"/>
        </a:p>
      </dgm:t>
    </dgm:pt>
    <dgm:pt modelId="{B4B65662-D03D-4A2C-8827-CFAD784B59A6}" type="sibTrans" cxnId="{E5BEB7D7-7858-4E6C-99C0-E8C57D78246E}">
      <dgm:prSet/>
      <dgm:spPr/>
      <dgm:t>
        <a:bodyPr/>
        <a:lstStyle/>
        <a:p>
          <a:endParaRPr lang="en-US"/>
        </a:p>
      </dgm:t>
    </dgm:pt>
    <dgm:pt modelId="{BED40133-3AFF-458F-A44F-CFDC83EE2EA7}">
      <dgm:prSet phldrT="[Text]" custT="1"/>
      <dgm:spPr/>
      <dgm:t>
        <a:bodyPr/>
        <a:lstStyle/>
        <a:p>
          <a:pPr>
            <a:lnSpc>
              <a:spcPct val="90000"/>
            </a:lnSpc>
            <a:spcAft>
              <a:spcPct val="15000"/>
            </a:spcAft>
          </a:pPr>
          <a:r>
            <a:rPr lang="en-US" sz="1050"/>
            <a:t>Presentation</a:t>
          </a:r>
        </a:p>
      </dgm:t>
    </dgm:pt>
    <dgm:pt modelId="{358D48B2-B3D3-46BE-BC3C-CA4A080A66AF}" type="parTrans" cxnId="{18C944FA-EA21-45F4-A7FF-429303D0F6A2}">
      <dgm:prSet/>
      <dgm:spPr/>
      <dgm:t>
        <a:bodyPr/>
        <a:lstStyle/>
        <a:p>
          <a:endParaRPr lang="en-US"/>
        </a:p>
      </dgm:t>
    </dgm:pt>
    <dgm:pt modelId="{839CB0E9-85BC-44C8-AC2D-480FB093ED1D}" type="sibTrans" cxnId="{18C944FA-EA21-45F4-A7FF-429303D0F6A2}">
      <dgm:prSet/>
      <dgm:spPr/>
      <dgm:t>
        <a:bodyPr/>
        <a:lstStyle/>
        <a:p>
          <a:endParaRPr lang="en-US"/>
        </a:p>
      </dgm:t>
    </dgm:pt>
    <dgm:pt modelId="{C4EA8BE0-9F71-40C5-82E6-286D595A44AB}">
      <dgm:prSet phldrT="[Text]" custT="1"/>
      <dgm:spPr/>
      <dgm:t>
        <a:bodyPr/>
        <a:lstStyle/>
        <a:p>
          <a:pPr>
            <a:lnSpc>
              <a:spcPct val="90000"/>
            </a:lnSpc>
            <a:spcAft>
              <a:spcPct val="15000"/>
            </a:spcAft>
          </a:pPr>
          <a:r>
            <a:rPr lang="en-US" sz="1050"/>
            <a:t>Planning</a:t>
          </a:r>
        </a:p>
      </dgm:t>
    </dgm:pt>
    <dgm:pt modelId="{CFF3541D-B99F-4084-AA14-52B581C5585F}" type="parTrans" cxnId="{3CB39F0B-E92B-4ACF-A065-42CE4D092842}">
      <dgm:prSet/>
      <dgm:spPr/>
      <dgm:t>
        <a:bodyPr/>
        <a:lstStyle/>
        <a:p>
          <a:endParaRPr lang="en-US"/>
        </a:p>
      </dgm:t>
    </dgm:pt>
    <dgm:pt modelId="{1E014E3B-CFB9-4C42-9483-4BDA46F74D45}" type="sibTrans" cxnId="{3CB39F0B-E92B-4ACF-A065-42CE4D092842}">
      <dgm:prSet/>
      <dgm:spPr/>
      <dgm:t>
        <a:bodyPr/>
        <a:lstStyle/>
        <a:p>
          <a:endParaRPr lang="en-US"/>
        </a:p>
      </dgm:t>
    </dgm:pt>
    <dgm:pt modelId="{73EDEF11-E419-41D6-81F5-8BEE2B8A14D5}">
      <dgm:prSet phldrT="[Text]" custT="1"/>
      <dgm:spPr/>
      <dgm:t>
        <a:bodyPr/>
        <a:lstStyle/>
        <a:p>
          <a:pPr>
            <a:lnSpc>
              <a:spcPct val="90000"/>
            </a:lnSpc>
            <a:spcAft>
              <a:spcPct val="15000"/>
            </a:spcAft>
          </a:pPr>
          <a:r>
            <a:rPr lang="en-US" sz="1050"/>
            <a:t>Analysis</a:t>
          </a:r>
        </a:p>
      </dgm:t>
    </dgm:pt>
    <dgm:pt modelId="{6CD29919-0F57-4BE8-BCDB-ADCED23CDA14}" type="parTrans" cxnId="{4EA278A0-6EC7-4B09-BDDB-9914AE63E9D0}">
      <dgm:prSet/>
      <dgm:spPr/>
      <dgm:t>
        <a:bodyPr/>
        <a:lstStyle/>
        <a:p>
          <a:endParaRPr lang="en-US"/>
        </a:p>
      </dgm:t>
    </dgm:pt>
    <dgm:pt modelId="{F0209E47-1B08-4537-A536-F01B40B09B6C}" type="sibTrans" cxnId="{4EA278A0-6EC7-4B09-BDDB-9914AE63E9D0}">
      <dgm:prSet/>
      <dgm:spPr/>
      <dgm:t>
        <a:bodyPr/>
        <a:lstStyle/>
        <a:p>
          <a:endParaRPr lang="en-US"/>
        </a:p>
      </dgm:t>
    </dgm:pt>
    <dgm:pt modelId="{8AF8BDD1-1D85-4B03-9F24-C6DAC1BFA1AC}">
      <dgm:prSet phldrT="[Text]" custT="1"/>
      <dgm:spPr/>
      <dgm:t>
        <a:bodyPr/>
        <a:lstStyle/>
        <a:p>
          <a:pPr>
            <a:lnSpc>
              <a:spcPct val="90000"/>
            </a:lnSpc>
            <a:spcAft>
              <a:spcPct val="15000"/>
            </a:spcAft>
          </a:pPr>
          <a:r>
            <a:rPr lang="en-US" sz="1050"/>
            <a:t>Communication</a:t>
          </a:r>
        </a:p>
      </dgm:t>
    </dgm:pt>
    <dgm:pt modelId="{C6C28A6E-0FF6-4B88-B299-449F8052B912}" type="parTrans" cxnId="{48539A52-1B61-417F-90FC-90D8B1E83971}">
      <dgm:prSet/>
      <dgm:spPr/>
      <dgm:t>
        <a:bodyPr/>
        <a:lstStyle/>
        <a:p>
          <a:endParaRPr lang="en-US"/>
        </a:p>
      </dgm:t>
    </dgm:pt>
    <dgm:pt modelId="{0CAA5DC1-C038-4C90-985C-00664A116993}" type="sibTrans" cxnId="{48539A52-1B61-417F-90FC-90D8B1E83971}">
      <dgm:prSet/>
      <dgm:spPr/>
      <dgm:t>
        <a:bodyPr/>
        <a:lstStyle/>
        <a:p>
          <a:endParaRPr lang="en-US"/>
        </a:p>
      </dgm:t>
    </dgm:pt>
    <dgm:pt modelId="{F2D6E3D4-B31E-4D89-8BF3-D6A7C1B49E67}">
      <dgm:prSet phldrT="[Text]" custT="1"/>
      <dgm:spPr/>
      <dgm:t>
        <a:bodyPr/>
        <a:lstStyle/>
        <a:p>
          <a:pPr>
            <a:lnSpc>
              <a:spcPct val="90000"/>
            </a:lnSpc>
            <a:spcAft>
              <a:spcPct val="15000"/>
            </a:spcAft>
          </a:pPr>
          <a:r>
            <a:rPr lang="en-US" sz="1050"/>
            <a:t>Humanitarian </a:t>
          </a:r>
        </a:p>
      </dgm:t>
    </dgm:pt>
    <dgm:pt modelId="{01AC97E7-3CA3-43E8-808C-B24DE68B4271}" type="parTrans" cxnId="{646784DB-5DE1-4DF9-B076-B2B441B95EBE}">
      <dgm:prSet/>
      <dgm:spPr/>
      <dgm:t>
        <a:bodyPr/>
        <a:lstStyle/>
        <a:p>
          <a:endParaRPr lang="en-US"/>
        </a:p>
      </dgm:t>
    </dgm:pt>
    <dgm:pt modelId="{A424B1F5-0005-406C-BA1E-C6220FA2A26F}" type="sibTrans" cxnId="{646784DB-5DE1-4DF9-B076-B2B441B95EBE}">
      <dgm:prSet/>
      <dgm:spPr/>
      <dgm:t>
        <a:bodyPr/>
        <a:lstStyle/>
        <a:p>
          <a:endParaRPr lang="en-US"/>
        </a:p>
      </dgm:t>
    </dgm:pt>
    <dgm:pt modelId="{92ACC849-42CA-45CD-9881-BC0EBAC9EBB1}">
      <dgm:prSet phldrT="[Text]" custT="1"/>
      <dgm:spPr/>
      <dgm:t>
        <a:bodyPr/>
        <a:lstStyle/>
        <a:p>
          <a:pPr>
            <a:lnSpc>
              <a:spcPct val="90000"/>
            </a:lnSpc>
            <a:spcAft>
              <a:spcPct val="15000"/>
            </a:spcAft>
          </a:pPr>
          <a:r>
            <a:rPr lang="en-US" sz="1050"/>
            <a:t>Access</a:t>
          </a:r>
        </a:p>
      </dgm:t>
    </dgm:pt>
    <dgm:pt modelId="{406F20A9-6D4E-470A-B4F5-05677B5A2268}" type="parTrans" cxnId="{0F834944-03FC-4BB0-A4DB-6CEA983D17F0}">
      <dgm:prSet/>
      <dgm:spPr/>
      <dgm:t>
        <a:bodyPr/>
        <a:lstStyle/>
        <a:p>
          <a:endParaRPr lang="en-US"/>
        </a:p>
      </dgm:t>
    </dgm:pt>
    <dgm:pt modelId="{5AC8CE5F-8A84-4C36-99D9-FE12029881F1}" type="sibTrans" cxnId="{0F834944-03FC-4BB0-A4DB-6CEA983D17F0}">
      <dgm:prSet/>
      <dgm:spPr/>
      <dgm:t>
        <a:bodyPr/>
        <a:lstStyle/>
        <a:p>
          <a:endParaRPr lang="en-US"/>
        </a:p>
      </dgm:t>
    </dgm:pt>
    <dgm:pt modelId="{0B040E82-708D-42CA-9BC0-E8A11664D919}" type="pres">
      <dgm:prSet presAssocID="{E0955339-2C76-40CC-A5B1-537EE6D05B28}" presName="diagram" presStyleCnt="0">
        <dgm:presLayoutVars>
          <dgm:chPref val="1"/>
          <dgm:dir/>
          <dgm:animOne val="branch"/>
          <dgm:animLvl val="lvl"/>
          <dgm:resizeHandles/>
        </dgm:presLayoutVars>
      </dgm:prSet>
      <dgm:spPr/>
      <dgm:t>
        <a:bodyPr/>
        <a:lstStyle/>
        <a:p>
          <a:endParaRPr lang="en-US"/>
        </a:p>
      </dgm:t>
    </dgm:pt>
    <dgm:pt modelId="{A1CB432A-B480-48F1-BD9B-D317A4A65B74}" type="pres">
      <dgm:prSet presAssocID="{78C1143B-0F52-4DCB-BC8E-5D00064BC2EC}" presName="root" presStyleCnt="0"/>
      <dgm:spPr/>
    </dgm:pt>
    <dgm:pt modelId="{DD542992-BBF7-431A-9A83-3AEB16EEFD42}" type="pres">
      <dgm:prSet presAssocID="{78C1143B-0F52-4DCB-BC8E-5D00064BC2EC}" presName="rootComposite" presStyleCnt="0"/>
      <dgm:spPr/>
    </dgm:pt>
    <dgm:pt modelId="{CB373036-03D1-4AB9-80DE-9E5CFFD69CF9}" type="pres">
      <dgm:prSet presAssocID="{78C1143B-0F52-4DCB-BC8E-5D00064BC2EC}" presName="rootText" presStyleLbl="node1" presStyleIdx="0" presStyleCnt="1" custScaleX="72798" custScaleY="36399" custLinFactNeighborX="4267" custLinFactNeighborY="533"/>
      <dgm:spPr/>
      <dgm:t>
        <a:bodyPr/>
        <a:lstStyle/>
        <a:p>
          <a:endParaRPr lang="en-US"/>
        </a:p>
      </dgm:t>
    </dgm:pt>
    <dgm:pt modelId="{3E3BE7AC-056A-4FB4-9387-36B085F8C0B8}" type="pres">
      <dgm:prSet presAssocID="{78C1143B-0F52-4DCB-BC8E-5D00064BC2EC}" presName="rootConnector" presStyleLbl="node1" presStyleIdx="0" presStyleCnt="1"/>
      <dgm:spPr/>
      <dgm:t>
        <a:bodyPr/>
        <a:lstStyle/>
        <a:p>
          <a:endParaRPr lang="en-US"/>
        </a:p>
      </dgm:t>
    </dgm:pt>
    <dgm:pt modelId="{47F6FBA8-731D-4D71-941C-3CE48BBC711B}" type="pres">
      <dgm:prSet presAssocID="{78C1143B-0F52-4DCB-BC8E-5D00064BC2EC}" presName="childShape" presStyleCnt="0"/>
      <dgm:spPr/>
    </dgm:pt>
    <dgm:pt modelId="{4022BE77-1C73-4F54-AC4D-16C619FF9E1B}" type="pres">
      <dgm:prSet presAssocID="{D03FEA7F-51AE-41CB-A023-3993FA25F396}" presName="Name13" presStyleLbl="parChTrans1D2" presStyleIdx="0" presStyleCnt="1"/>
      <dgm:spPr/>
      <dgm:t>
        <a:bodyPr/>
        <a:lstStyle/>
        <a:p>
          <a:endParaRPr lang="en-US"/>
        </a:p>
      </dgm:t>
    </dgm:pt>
    <dgm:pt modelId="{6CD42434-4AD5-460A-8F46-5406391B4DA2}" type="pres">
      <dgm:prSet presAssocID="{BCC71044-3189-411F-9539-00E2E26F184A}" presName="childText" presStyleLbl="bgAcc1" presStyleIdx="0" presStyleCnt="1" custScaleX="67921" custScaleY="103572" custLinFactNeighborX="3784" custLinFactNeighborY="-17707">
        <dgm:presLayoutVars>
          <dgm:bulletEnabled val="1"/>
        </dgm:presLayoutVars>
      </dgm:prSet>
      <dgm:spPr/>
      <dgm:t>
        <a:bodyPr/>
        <a:lstStyle/>
        <a:p>
          <a:endParaRPr lang="en-US"/>
        </a:p>
      </dgm:t>
    </dgm:pt>
  </dgm:ptLst>
  <dgm:cxnLst>
    <dgm:cxn modelId="{48539A52-1B61-417F-90FC-90D8B1E83971}" srcId="{BCC71044-3189-411F-9539-00E2E26F184A}" destId="{8AF8BDD1-1D85-4B03-9F24-C6DAC1BFA1AC}" srcOrd="4" destOrd="0" parTransId="{C6C28A6E-0FF6-4B88-B299-449F8052B912}" sibTransId="{0CAA5DC1-C038-4C90-985C-00664A116993}"/>
    <dgm:cxn modelId="{2135573A-B9F0-4539-B8AE-CDC373354E1E}" srcId="{78C1143B-0F52-4DCB-BC8E-5D00064BC2EC}" destId="{BCC71044-3189-411F-9539-00E2E26F184A}" srcOrd="0" destOrd="0" parTransId="{D03FEA7F-51AE-41CB-A023-3993FA25F396}" sibTransId="{8BC95511-C686-42AC-822B-576C95B86C58}"/>
    <dgm:cxn modelId="{35171B85-BFF9-4187-988C-CE59A9CCA679}" type="presOf" srcId="{BCC71044-3189-411F-9539-00E2E26F184A}" destId="{6CD42434-4AD5-460A-8F46-5406391B4DA2}" srcOrd="0" destOrd="0" presId="urn:microsoft.com/office/officeart/2005/8/layout/hierarchy3"/>
    <dgm:cxn modelId="{0DF83FE9-E72B-4046-B9AA-D63F814D2C66}" type="presOf" srcId="{92ACC849-42CA-45CD-9881-BC0EBAC9EBB1}" destId="{6CD42434-4AD5-460A-8F46-5406391B4DA2}" srcOrd="0" destOrd="7" presId="urn:microsoft.com/office/officeart/2005/8/layout/hierarchy3"/>
    <dgm:cxn modelId="{D3D9B5F3-1184-4C2B-A7C2-27A1D624C1D9}" type="presOf" srcId="{F2D6E3D4-B31E-4D89-8BF3-D6A7C1B49E67}" destId="{6CD42434-4AD5-460A-8F46-5406391B4DA2}" srcOrd="0" destOrd="6" presId="urn:microsoft.com/office/officeart/2005/8/layout/hierarchy3"/>
    <dgm:cxn modelId="{33C93ED4-BF33-477A-B020-48BD5F7158CC}" type="presOf" srcId="{BED40133-3AFF-458F-A44F-CFDC83EE2EA7}" destId="{6CD42434-4AD5-460A-8F46-5406391B4DA2}" srcOrd="0" destOrd="2" presId="urn:microsoft.com/office/officeart/2005/8/layout/hierarchy3"/>
    <dgm:cxn modelId="{F2C06D41-0FC9-4B3F-8B9E-F49FB60D7437}" srcId="{E0955339-2C76-40CC-A5B1-537EE6D05B28}" destId="{78C1143B-0F52-4DCB-BC8E-5D00064BC2EC}" srcOrd="0" destOrd="0" parTransId="{8B5F083E-B74D-428F-855C-19D7FCDA27EA}" sibTransId="{07B56419-6472-40F9-9EEE-3F64A2B7FE8C}"/>
    <dgm:cxn modelId="{3CB39F0B-E92B-4ACF-A065-42CE4D092842}" srcId="{BCC71044-3189-411F-9539-00E2E26F184A}" destId="{C4EA8BE0-9F71-40C5-82E6-286D595A44AB}" srcOrd="2" destOrd="0" parTransId="{CFF3541D-B99F-4084-AA14-52B581C5585F}" sibTransId="{1E014E3B-CFB9-4C42-9483-4BDA46F74D45}"/>
    <dgm:cxn modelId="{A1E4B36A-8DE5-4153-8A6C-E64635F97E7F}" type="presOf" srcId="{78C1143B-0F52-4DCB-BC8E-5D00064BC2EC}" destId="{CB373036-03D1-4AB9-80DE-9E5CFFD69CF9}" srcOrd="0" destOrd="0" presId="urn:microsoft.com/office/officeart/2005/8/layout/hierarchy3"/>
    <dgm:cxn modelId="{84CCB089-5766-47C3-87FF-2580B2C3ACE8}" type="presOf" srcId="{E0955339-2C76-40CC-A5B1-537EE6D05B28}" destId="{0B040E82-708D-42CA-9BC0-E8A11664D919}" srcOrd="0" destOrd="0" presId="urn:microsoft.com/office/officeart/2005/8/layout/hierarchy3"/>
    <dgm:cxn modelId="{E5BEB7D7-7858-4E6C-99C0-E8C57D78246E}" srcId="{BCC71044-3189-411F-9539-00E2E26F184A}" destId="{CC648E5F-3A7F-4E9E-A07A-80E76820C2F0}" srcOrd="0" destOrd="0" parTransId="{C2576EF2-DF98-45FE-857E-2A9AF78F7209}" sibTransId="{B4B65662-D03D-4A2C-8827-CFAD784B59A6}"/>
    <dgm:cxn modelId="{1AB161EA-F22D-4D01-BE0F-1874041262B8}" type="presOf" srcId="{CC648E5F-3A7F-4E9E-A07A-80E76820C2F0}" destId="{6CD42434-4AD5-460A-8F46-5406391B4DA2}" srcOrd="0" destOrd="1" presId="urn:microsoft.com/office/officeart/2005/8/layout/hierarchy3"/>
    <dgm:cxn modelId="{0F834944-03FC-4BB0-A4DB-6CEA983D17F0}" srcId="{BCC71044-3189-411F-9539-00E2E26F184A}" destId="{92ACC849-42CA-45CD-9881-BC0EBAC9EBB1}" srcOrd="6" destOrd="0" parTransId="{406F20A9-6D4E-470A-B4F5-05677B5A2268}" sibTransId="{5AC8CE5F-8A84-4C36-99D9-FE12029881F1}"/>
    <dgm:cxn modelId="{E3508AA3-A0EC-40E8-9B55-689D1123D160}" type="presOf" srcId="{8AF8BDD1-1D85-4B03-9F24-C6DAC1BFA1AC}" destId="{6CD42434-4AD5-460A-8F46-5406391B4DA2}" srcOrd="0" destOrd="5" presId="urn:microsoft.com/office/officeart/2005/8/layout/hierarchy3"/>
    <dgm:cxn modelId="{A21A0AD1-CD71-4597-B163-BEA607DC84BF}" type="presOf" srcId="{C4EA8BE0-9F71-40C5-82E6-286D595A44AB}" destId="{6CD42434-4AD5-460A-8F46-5406391B4DA2}" srcOrd="0" destOrd="3" presId="urn:microsoft.com/office/officeart/2005/8/layout/hierarchy3"/>
    <dgm:cxn modelId="{4EA278A0-6EC7-4B09-BDDB-9914AE63E9D0}" srcId="{BCC71044-3189-411F-9539-00E2E26F184A}" destId="{73EDEF11-E419-41D6-81F5-8BEE2B8A14D5}" srcOrd="3" destOrd="0" parTransId="{6CD29919-0F57-4BE8-BCDB-ADCED23CDA14}" sibTransId="{F0209E47-1B08-4537-A536-F01B40B09B6C}"/>
    <dgm:cxn modelId="{E8689C13-B512-42BB-B249-B60A5DB341EE}" type="presOf" srcId="{D03FEA7F-51AE-41CB-A023-3993FA25F396}" destId="{4022BE77-1C73-4F54-AC4D-16C619FF9E1B}" srcOrd="0" destOrd="0" presId="urn:microsoft.com/office/officeart/2005/8/layout/hierarchy3"/>
    <dgm:cxn modelId="{B8F0FEC5-406A-4894-A9C1-22E79E398641}" type="presOf" srcId="{78C1143B-0F52-4DCB-BC8E-5D00064BC2EC}" destId="{3E3BE7AC-056A-4FB4-9387-36B085F8C0B8}" srcOrd="1" destOrd="0" presId="urn:microsoft.com/office/officeart/2005/8/layout/hierarchy3"/>
    <dgm:cxn modelId="{18C944FA-EA21-45F4-A7FF-429303D0F6A2}" srcId="{BCC71044-3189-411F-9539-00E2E26F184A}" destId="{BED40133-3AFF-458F-A44F-CFDC83EE2EA7}" srcOrd="1" destOrd="0" parTransId="{358D48B2-B3D3-46BE-BC3C-CA4A080A66AF}" sibTransId="{839CB0E9-85BC-44C8-AC2D-480FB093ED1D}"/>
    <dgm:cxn modelId="{FC95EC27-70B6-43B4-91F1-3837DA5FE035}" type="presOf" srcId="{73EDEF11-E419-41D6-81F5-8BEE2B8A14D5}" destId="{6CD42434-4AD5-460A-8F46-5406391B4DA2}" srcOrd="0" destOrd="4" presId="urn:microsoft.com/office/officeart/2005/8/layout/hierarchy3"/>
    <dgm:cxn modelId="{646784DB-5DE1-4DF9-B076-B2B441B95EBE}" srcId="{BCC71044-3189-411F-9539-00E2E26F184A}" destId="{F2D6E3D4-B31E-4D89-8BF3-D6A7C1B49E67}" srcOrd="5" destOrd="0" parTransId="{01AC97E7-3CA3-43E8-808C-B24DE68B4271}" sibTransId="{A424B1F5-0005-406C-BA1E-C6220FA2A26F}"/>
    <dgm:cxn modelId="{79E1C5FD-B654-49E0-8BA7-67618EA9500C}" type="presParOf" srcId="{0B040E82-708D-42CA-9BC0-E8A11664D919}" destId="{A1CB432A-B480-48F1-BD9B-D317A4A65B74}" srcOrd="0" destOrd="0" presId="urn:microsoft.com/office/officeart/2005/8/layout/hierarchy3"/>
    <dgm:cxn modelId="{6094FEDE-1249-4005-8448-457C04CB6D65}" type="presParOf" srcId="{A1CB432A-B480-48F1-BD9B-D317A4A65B74}" destId="{DD542992-BBF7-431A-9A83-3AEB16EEFD42}" srcOrd="0" destOrd="0" presId="urn:microsoft.com/office/officeart/2005/8/layout/hierarchy3"/>
    <dgm:cxn modelId="{76CE69B1-279E-4856-93F1-D30C7019A4B5}" type="presParOf" srcId="{DD542992-BBF7-431A-9A83-3AEB16EEFD42}" destId="{CB373036-03D1-4AB9-80DE-9E5CFFD69CF9}" srcOrd="0" destOrd="0" presId="urn:microsoft.com/office/officeart/2005/8/layout/hierarchy3"/>
    <dgm:cxn modelId="{CE0CBEEB-1B40-49FC-BF70-876941BBB71A}" type="presParOf" srcId="{DD542992-BBF7-431A-9A83-3AEB16EEFD42}" destId="{3E3BE7AC-056A-4FB4-9387-36B085F8C0B8}" srcOrd="1" destOrd="0" presId="urn:microsoft.com/office/officeart/2005/8/layout/hierarchy3"/>
    <dgm:cxn modelId="{0F0B10CC-148D-4CE5-AE26-45229CFF32AD}" type="presParOf" srcId="{A1CB432A-B480-48F1-BD9B-D317A4A65B74}" destId="{47F6FBA8-731D-4D71-941C-3CE48BBC711B}" srcOrd="1" destOrd="0" presId="urn:microsoft.com/office/officeart/2005/8/layout/hierarchy3"/>
    <dgm:cxn modelId="{93CD13D3-2E60-4F6E-9283-92C3144BBF5B}" type="presParOf" srcId="{47F6FBA8-731D-4D71-941C-3CE48BBC711B}" destId="{4022BE77-1C73-4F54-AC4D-16C619FF9E1B}" srcOrd="0" destOrd="0" presId="urn:microsoft.com/office/officeart/2005/8/layout/hierarchy3"/>
    <dgm:cxn modelId="{606A534D-E289-4DA4-9400-E4BCF610BE50}" type="presParOf" srcId="{47F6FBA8-731D-4D71-941C-3CE48BBC711B}" destId="{6CD42434-4AD5-460A-8F46-5406391B4DA2}" srcOrd="1" destOrd="0" presId="urn:microsoft.com/office/officeart/2005/8/layout/hierarchy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0955339-2C76-40CC-A5B1-537EE6D05B28}"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78C1143B-0F52-4DCB-BC8E-5D00064BC2EC}">
      <dgm:prSet phldrT="[Text]" custT="1"/>
      <dgm:spPr>
        <a:solidFill>
          <a:schemeClr val="accent6">
            <a:lumMod val="75000"/>
          </a:schemeClr>
        </a:solidFill>
      </dgm:spPr>
      <dgm:t>
        <a:bodyPr/>
        <a:lstStyle/>
        <a:p>
          <a:r>
            <a:rPr lang="en-US" sz="1200"/>
            <a:t>Humanitarian Situtation Monitoring Skills</a:t>
          </a:r>
        </a:p>
      </dgm:t>
    </dgm:pt>
    <dgm:pt modelId="{8B5F083E-B74D-428F-855C-19D7FCDA27EA}" type="parTrans" cxnId="{F2C06D41-0FC9-4B3F-8B9E-F49FB60D7437}">
      <dgm:prSet/>
      <dgm:spPr/>
      <dgm:t>
        <a:bodyPr/>
        <a:lstStyle/>
        <a:p>
          <a:endParaRPr lang="en-US"/>
        </a:p>
      </dgm:t>
    </dgm:pt>
    <dgm:pt modelId="{07B56419-6472-40F9-9EEE-3F64A2B7FE8C}" type="sibTrans" cxnId="{F2C06D41-0FC9-4B3F-8B9E-F49FB60D7437}">
      <dgm:prSet/>
      <dgm:spPr/>
      <dgm:t>
        <a:bodyPr/>
        <a:lstStyle/>
        <a:p>
          <a:endParaRPr lang="en-US"/>
        </a:p>
      </dgm:t>
    </dgm:pt>
    <dgm:pt modelId="{BCC71044-3189-411F-9539-00E2E26F184A}">
      <dgm:prSet phldrT="[Text]" custT="1"/>
      <dgm:spPr>
        <a:ln>
          <a:solidFill>
            <a:schemeClr val="accent6">
              <a:lumMod val="75000"/>
            </a:schemeClr>
          </a:solidFill>
        </a:ln>
      </dgm:spPr>
      <dgm:t>
        <a:bodyPr/>
        <a:lstStyle/>
        <a:p>
          <a:pPr>
            <a:lnSpc>
              <a:spcPct val="0"/>
            </a:lnSpc>
            <a:spcAft>
              <a:spcPts val="0"/>
            </a:spcAft>
          </a:pPr>
          <a:r>
            <a:rPr lang="en-US" sz="1050"/>
            <a:t> </a:t>
          </a:r>
        </a:p>
      </dgm:t>
    </dgm:pt>
    <dgm:pt modelId="{D03FEA7F-51AE-41CB-A023-3993FA25F396}" type="parTrans" cxnId="{2135573A-B9F0-4539-B8AE-CDC373354E1E}">
      <dgm:prSet/>
      <dgm:spPr>
        <a:ln>
          <a:solidFill>
            <a:schemeClr val="accent6">
              <a:lumMod val="75000"/>
            </a:schemeClr>
          </a:solidFill>
        </a:ln>
      </dgm:spPr>
      <dgm:t>
        <a:bodyPr/>
        <a:lstStyle/>
        <a:p>
          <a:endParaRPr lang="en-US"/>
        </a:p>
      </dgm:t>
    </dgm:pt>
    <dgm:pt modelId="{8BC95511-C686-42AC-822B-576C95B86C58}" type="sibTrans" cxnId="{2135573A-B9F0-4539-B8AE-CDC373354E1E}">
      <dgm:prSet/>
      <dgm:spPr/>
      <dgm:t>
        <a:bodyPr/>
        <a:lstStyle/>
        <a:p>
          <a:endParaRPr lang="en-US"/>
        </a:p>
      </dgm:t>
    </dgm:pt>
    <dgm:pt modelId="{CC648E5F-3A7F-4E9E-A07A-80E76820C2F0}">
      <dgm:prSet phldrT="[Text]" custT="1"/>
      <dgm:spPr>
        <a:ln>
          <a:solidFill>
            <a:schemeClr val="accent6">
              <a:lumMod val="75000"/>
            </a:schemeClr>
          </a:solidFill>
        </a:ln>
      </dgm:spPr>
      <dgm:t>
        <a:bodyPr/>
        <a:lstStyle/>
        <a:p>
          <a:pPr>
            <a:lnSpc>
              <a:spcPct val="90000"/>
            </a:lnSpc>
            <a:spcAft>
              <a:spcPct val="15000"/>
            </a:spcAft>
          </a:pPr>
          <a:r>
            <a:rPr lang="en-US" sz="1050"/>
            <a:t>Asmt Coordination</a:t>
          </a:r>
        </a:p>
      </dgm:t>
    </dgm:pt>
    <dgm:pt modelId="{C2576EF2-DF98-45FE-857E-2A9AF78F7209}" type="parTrans" cxnId="{E5BEB7D7-7858-4E6C-99C0-E8C57D78246E}">
      <dgm:prSet/>
      <dgm:spPr/>
      <dgm:t>
        <a:bodyPr/>
        <a:lstStyle/>
        <a:p>
          <a:endParaRPr lang="en-US"/>
        </a:p>
      </dgm:t>
    </dgm:pt>
    <dgm:pt modelId="{B4B65662-D03D-4A2C-8827-CFAD784B59A6}" type="sibTrans" cxnId="{E5BEB7D7-7858-4E6C-99C0-E8C57D78246E}">
      <dgm:prSet/>
      <dgm:spPr/>
      <dgm:t>
        <a:bodyPr/>
        <a:lstStyle/>
        <a:p>
          <a:endParaRPr lang="en-US"/>
        </a:p>
      </dgm:t>
    </dgm:pt>
    <dgm:pt modelId="{8AF8BDD1-1D85-4B03-9F24-C6DAC1BFA1AC}">
      <dgm:prSet phldrT="[Text]" custT="1"/>
      <dgm:spPr>
        <a:ln>
          <a:solidFill>
            <a:schemeClr val="accent6">
              <a:lumMod val="75000"/>
            </a:schemeClr>
          </a:solidFill>
        </a:ln>
      </dgm:spPr>
      <dgm:t>
        <a:bodyPr/>
        <a:lstStyle/>
        <a:p>
          <a:pPr>
            <a:lnSpc>
              <a:spcPct val="90000"/>
            </a:lnSpc>
            <a:spcAft>
              <a:spcPct val="15000"/>
            </a:spcAft>
          </a:pPr>
          <a:r>
            <a:rPr lang="en-US" sz="1050"/>
            <a:t>Communication</a:t>
          </a:r>
        </a:p>
      </dgm:t>
    </dgm:pt>
    <dgm:pt modelId="{C6C28A6E-0FF6-4B88-B299-449F8052B912}" type="parTrans" cxnId="{48539A52-1B61-417F-90FC-90D8B1E83971}">
      <dgm:prSet/>
      <dgm:spPr/>
      <dgm:t>
        <a:bodyPr/>
        <a:lstStyle/>
        <a:p>
          <a:endParaRPr lang="en-US"/>
        </a:p>
      </dgm:t>
    </dgm:pt>
    <dgm:pt modelId="{0CAA5DC1-C038-4C90-985C-00664A116993}" type="sibTrans" cxnId="{48539A52-1B61-417F-90FC-90D8B1E83971}">
      <dgm:prSet/>
      <dgm:spPr/>
      <dgm:t>
        <a:bodyPr/>
        <a:lstStyle/>
        <a:p>
          <a:endParaRPr lang="en-US"/>
        </a:p>
      </dgm:t>
    </dgm:pt>
    <dgm:pt modelId="{A6A93965-AF83-47E3-8522-EF265104F16E}">
      <dgm:prSet phldrT="[Text]" custT="1"/>
      <dgm:spPr>
        <a:ln>
          <a:solidFill>
            <a:schemeClr val="accent6">
              <a:lumMod val="75000"/>
            </a:schemeClr>
          </a:solidFill>
        </a:ln>
      </dgm:spPr>
      <dgm:t>
        <a:bodyPr/>
        <a:lstStyle/>
        <a:p>
          <a:pPr>
            <a:lnSpc>
              <a:spcPct val="90000"/>
            </a:lnSpc>
            <a:spcAft>
              <a:spcPct val="15000"/>
            </a:spcAft>
          </a:pPr>
          <a:r>
            <a:rPr lang="en-US" sz="1050"/>
            <a:t>Asmt Analysis</a:t>
          </a:r>
        </a:p>
      </dgm:t>
    </dgm:pt>
    <dgm:pt modelId="{9D96445A-4F6F-408C-93B0-6CE3D1F5462E}" type="parTrans" cxnId="{090B5791-6971-4578-9719-09711DA67E37}">
      <dgm:prSet/>
      <dgm:spPr/>
      <dgm:t>
        <a:bodyPr/>
        <a:lstStyle/>
        <a:p>
          <a:endParaRPr lang="en-US"/>
        </a:p>
      </dgm:t>
    </dgm:pt>
    <dgm:pt modelId="{42967966-0976-4E5C-A196-01FC1421248C}" type="sibTrans" cxnId="{090B5791-6971-4578-9719-09711DA67E37}">
      <dgm:prSet/>
      <dgm:spPr/>
      <dgm:t>
        <a:bodyPr/>
        <a:lstStyle/>
        <a:p>
          <a:endParaRPr lang="en-US"/>
        </a:p>
      </dgm:t>
    </dgm:pt>
    <dgm:pt modelId="{D26BC341-464B-480C-87E9-F075B3CC3FE3}">
      <dgm:prSet phldrT="[Text]" custT="1"/>
      <dgm:spPr>
        <a:ln>
          <a:solidFill>
            <a:schemeClr val="accent6">
              <a:lumMod val="75000"/>
            </a:schemeClr>
          </a:solidFill>
        </a:ln>
      </dgm:spPr>
      <dgm:t>
        <a:bodyPr/>
        <a:lstStyle/>
        <a:p>
          <a:pPr>
            <a:lnSpc>
              <a:spcPct val="90000"/>
            </a:lnSpc>
            <a:spcAft>
              <a:spcPct val="15000"/>
            </a:spcAft>
          </a:pPr>
          <a:r>
            <a:rPr lang="en-US" sz="1050"/>
            <a:t>Graphics</a:t>
          </a:r>
        </a:p>
      </dgm:t>
    </dgm:pt>
    <dgm:pt modelId="{62D2D9A7-502F-4883-AFEC-EC5A72FBDA06}" type="parTrans" cxnId="{A01E3D3D-25EA-43E3-9DD3-83CF58DBBA74}">
      <dgm:prSet/>
      <dgm:spPr/>
      <dgm:t>
        <a:bodyPr/>
        <a:lstStyle/>
        <a:p>
          <a:endParaRPr lang="en-US"/>
        </a:p>
      </dgm:t>
    </dgm:pt>
    <dgm:pt modelId="{2684097B-0D96-4EC4-92D8-4A615CA3FF18}" type="sibTrans" cxnId="{A01E3D3D-25EA-43E3-9DD3-83CF58DBBA74}">
      <dgm:prSet/>
      <dgm:spPr/>
      <dgm:t>
        <a:bodyPr/>
        <a:lstStyle/>
        <a:p>
          <a:endParaRPr lang="en-US"/>
        </a:p>
      </dgm:t>
    </dgm:pt>
    <dgm:pt modelId="{497B292D-371A-4054-9124-BDFE72267BE8}">
      <dgm:prSet phldrT="[Text]" custT="1"/>
      <dgm:spPr>
        <a:ln>
          <a:solidFill>
            <a:schemeClr val="accent6">
              <a:lumMod val="75000"/>
            </a:schemeClr>
          </a:solidFill>
        </a:ln>
      </dgm:spPr>
      <dgm:t>
        <a:bodyPr/>
        <a:lstStyle/>
        <a:p>
          <a:pPr>
            <a:lnSpc>
              <a:spcPct val="90000"/>
            </a:lnSpc>
            <a:spcAft>
              <a:spcPct val="15000"/>
            </a:spcAft>
          </a:pPr>
          <a:r>
            <a:rPr lang="en-US" sz="1050"/>
            <a:t>Kobo</a:t>
          </a:r>
        </a:p>
      </dgm:t>
    </dgm:pt>
    <dgm:pt modelId="{1574D36B-EB3F-41A5-B1AF-4E07E42AD141}" type="parTrans" cxnId="{E5403561-08CC-4CF5-8BC1-FE140A913C8E}">
      <dgm:prSet/>
      <dgm:spPr/>
      <dgm:t>
        <a:bodyPr/>
        <a:lstStyle/>
        <a:p>
          <a:endParaRPr lang="en-US"/>
        </a:p>
      </dgm:t>
    </dgm:pt>
    <dgm:pt modelId="{CA3D61B7-E0D3-4ECB-84C2-EF2E41AAD101}" type="sibTrans" cxnId="{E5403561-08CC-4CF5-8BC1-FE140A913C8E}">
      <dgm:prSet/>
      <dgm:spPr/>
      <dgm:t>
        <a:bodyPr/>
        <a:lstStyle/>
        <a:p>
          <a:endParaRPr lang="en-US"/>
        </a:p>
      </dgm:t>
    </dgm:pt>
    <dgm:pt modelId="{736ABDF7-C945-4AB2-B9A0-F2DEC5D0074F}">
      <dgm:prSet phldrT="[Text]" custT="1"/>
      <dgm:spPr>
        <a:ln>
          <a:solidFill>
            <a:schemeClr val="accent6">
              <a:lumMod val="75000"/>
            </a:schemeClr>
          </a:solidFill>
        </a:ln>
      </dgm:spPr>
      <dgm:t>
        <a:bodyPr/>
        <a:lstStyle/>
        <a:p>
          <a:pPr>
            <a:lnSpc>
              <a:spcPct val="90000"/>
            </a:lnSpc>
            <a:spcAft>
              <a:spcPct val="15000"/>
            </a:spcAft>
          </a:pPr>
          <a:r>
            <a:rPr lang="en-US" sz="1050"/>
            <a:t>Database</a:t>
          </a:r>
        </a:p>
      </dgm:t>
    </dgm:pt>
    <dgm:pt modelId="{9597ACC5-EA0B-44D9-B927-B6F6C51412E6}" type="parTrans" cxnId="{AF5F9625-12D0-420F-96B1-30AF72E7833F}">
      <dgm:prSet/>
      <dgm:spPr/>
      <dgm:t>
        <a:bodyPr/>
        <a:lstStyle/>
        <a:p>
          <a:endParaRPr lang="en-US"/>
        </a:p>
      </dgm:t>
    </dgm:pt>
    <dgm:pt modelId="{27BDCCD6-D019-4CBF-A533-3FAD9FA960F6}" type="sibTrans" cxnId="{AF5F9625-12D0-420F-96B1-30AF72E7833F}">
      <dgm:prSet/>
      <dgm:spPr/>
      <dgm:t>
        <a:bodyPr/>
        <a:lstStyle/>
        <a:p>
          <a:endParaRPr lang="en-US"/>
        </a:p>
      </dgm:t>
    </dgm:pt>
    <dgm:pt modelId="{F6032DF3-540D-40FB-8AE7-E83AC2D870E7}">
      <dgm:prSet phldrT="[Text]" custT="1"/>
      <dgm:spPr>
        <a:ln>
          <a:solidFill>
            <a:schemeClr val="accent6">
              <a:lumMod val="75000"/>
            </a:schemeClr>
          </a:solidFill>
        </a:ln>
      </dgm:spPr>
      <dgm:t>
        <a:bodyPr/>
        <a:lstStyle/>
        <a:p>
          <a:pPr>
            <a:lnSpc>
              <a:spcPct val="90000"/>
            </a:lnSpc>
            <a:spcAft>
              <a:spcPct val="15000"/>
            </a:spcAft>
          </a:pPr>
          <a:r>
            <a:rPr lang="en-US" sz="1050"/>
            <a:t>GIS</a:t>
          </a:r>
        </a:p>
      </dgm:t>
    </dgm:pt>
    <dgm:pt modelId="{1E3DCB88-EFE4-4118-9718-69815214A55F}" type="parTrans" cxnId="{42F89F88-C2AC-468F-A2E1-F6F5FE300D7F}">
      <dgm:prSet/>
      <dgm:spPr/>
      <dgm:t>
        <a:bodyPr/>
        <a:lstStyle/>
        <a:p>
          <a:endParaRPr lang="en-US"/>
        </a:p>
      </dgm:t>
    </dgm:pt>
    <dgm:pt modelId="{4D4BD824-C9D0-47C8-AD9B-88ADFAF95A05}" type="sibTrans" cxnId="{42F89F88-C2AC-468F-A2E1-F6F5FE300D7F}">
      <dgm:prSet/>
      <dgm:spPr/>
      <dgm:t>
        <a:bodyPr/>
        <a:lstStyle/>
        <a:p>
          <a:endParaRPr lang="en-US"/>
        </a:p>
      </dgm:t>
    </dgm:pt>
    <dgm:pt modelId="{2A8FAF48-A960-4AC6-B4C2-80131C0D9B38}">
      <dgm:prSet phldrT="[Text]" custT="1"/>
      <dgm:spPr>
        <a:ln>
          <a:solidFill>
            <a:schemeClr val="accent6">
              <a:lumMod val="75000"/>
            </a:schemeClr>
          </a:solidFill>
        </a:ln>
      </dgm:spPr>
      <dgm:t>
        <a:bodyPr/>
        <a:lstStyle/>
        <a:p>
          <a:pPr>
            <a:lnSpc>
              <a:spcPct val="90000"/>
            </a:lnSpc>
            <a:spcAft>
              <a:spcPct val="15000"/>
            </a:spcAft>
          </a:pPr>
          <a:r>
            <a:rPr lang="en-US" sz="1050"/>
            <a:t>Writing</a:t>
          </a:r>
        </a:p>
      </dgm:t>
    </dgm:pt>
    <dgm:pt modelId="{87787F04-BAC1-4C1A-A447-33033BC39C4F}" type="parTrans" cxnId="{2B0A5384-3589-45C3-9CDD-E7D51481FFDF}">
      <dgm:prSet/>
      <dgm:spPr/>
      <dgm:t>
        <a:bodyPr/>
        <a:lstStyle/>
        <a:p>
          <a:endParaRPr lang="en-US"/>
        </a:p>
      </dgm:t>
    </dgm:pt>
    <dgm:pt modelId="{14BF299B-0851-4884-84A7-805E41CDABB7}" type="sibTrans" cxnId="{2B0A5384-3589-45C3-9CDD-E7D51481FFDF}">
      <dgm:prSet/>
      <dgm:spPr/>
      <dgm:t>
        <a:bodyPr/>
        <a:lstStyle/>
        <a:p>
          <a:endParaRPr lang="en-US"/>
        </a:p>
      </dgm:t>
    </dgm:pt>
    <dgm:pt modelId="{6FFEBE99-8E4B-4A43-BFDA-BE54426DC7F0}">
      <dgm:prSet phldrT="[Text]" custT="1"/>
      <dgm:spPr>
        <a:ln>
          <a:solidFill>
            <a:schemeClr val="accent6">
              <a:lumMod val="75000"/>
            </a:schemeClr>
          </a:solidFill>
        </a:ln>
      </dgm:spPr>
      <dgm:t>
        <a:bodyPr/>
        <a:lstStyle/>
        <a:p>
          <a:pPr>
            <a:lnSpc>
              <a:spcPct val="90000"/>
            </a:lnSpc>
            <a:spcAft>
              <a:spcPct val="15000"/>
            </a:spcAft>
          </a:pPr>
          <a:r>
            <a:rPr lang="en-US" sz="1050"/>
            <a:t>Presentation</a:t>
          </a:r>
        </a:p>
      </dgm:t>
    </dgm:pt>
    <dgm:pt modelId="{657A802B-3D6C-43F4-81B7-CEB448BF8D13}" type="parTrans" cxnId="{BE659808-5666-46AF-BD58-E05F8977C20F}">
      <dgm:prSet/>
      <dgm:spPr/>
      <dgm:t>
        <a:bodyPr/>
        <a:lstStyle/>
        <a:p>
          <a:endParaRPr lang="en-US"/>
        </a:p>
      </dgm:t>
    </dgm:pt>
    <dgm:pt modelId="{49426765-52E2-4C9C-B31F-DEAE29388D91}" type="sibTrans" cxnId="{BE659808-5666-46AF-BD58-E05F8977C20F}">
      <dgm:prSet/>
      <dgm:spPr/>
      <dgm:t>
        <a:bodyPr/>
        <a:lstStyle/>
        <a:p>
          <a:endParaRPr lang="en-US"/>
        </a:p>
      </dgm:t>
    </dgm:pt>
    <dgm:pt modelId="{D4913A38-C16F-48F8-8CA9-4CEE6F826E7F}">
      <dgm:prSet phldrT="[Text]" custT="1"/>
      <dgm:spPr>
        <a:ln>
          <a:solidFill>
            <a:schemeClr val="accent6">
              <a:lumMod val="75000"/>
            </a:schemeClr>
          </a:solidFill>
        </a:ln>
      </dgm:spPr>
      <dgm:t>
        <a:bodyPr/>
        <a:lstStyle/>
        <a:p>
          <a:pPr>
            <a:lnSpc>
              <a:spcPct val="90000"/>
            </a:lnSpc>
            <a:spcAft>
              <a:spcPct val="15000"/>
            </a:spcAft>
          </a:pPr>
          <a:r>
            <a:rPr lang="en-US" sz="1050"/>
            <a:t>Management</a:t>
          </a:r>
        </a:p>
      </dgm:t>
    </dgm:pt>
    <dgm:pt modelId="{19D6C427-98DD-4F70-894F-9988CD41E944}" type="parTrans" cxnId="{17EF6725-4129-4857-81DE-F49C862162D2}">
      <dgm:prSet/>
      <dgm:spPr/>
      <dgm:t>
        <a:bodyPr/>
        <a:lstStyle/>
        <a:p>
          <a:endParaRPr lang="en-US"/>
        </a:p>
      </dgm:t>
    </dgm:pt>
    <dgm:pt modelId="{948B09E2-8463-4CBA-855C-F1EB1B4E4C4A}" type="sibTrans" cxnId="{17EF6725-4129-4857-81DE-F49C862162D2}">
      <dgm:prSet/>
      <dgm:spPr/>
      <dgm:t>
        <a:bodyPr/>
        <a:lstStyle/>
        <a:p>
          <a:endParaRPr lang="en-US"/>
        </a:p>
      </dgm:t>
    </dgm:pt>
    <dgm:pt modelId="{0B040E82-708D-42CA-9BC0-E8A11664D919}" type="pres">
      <dgm:prSet presAssocID="{E0955339-2C76-40CC-A5B1-537EE6D05B28}" presName="diagram" presStyleCnt="0">
        <dgm:presLayoutVars>
          <dgm:chPref val="1"/>
          <dgm:dir/>
          <dgm:animOne val="branch"/>
          <dgm:animLvl val="lvl"/>
          <dgm:resizeHandles/>
        </dgm:presLayoutVars>
      </dgm:prSet>
      <dgm:spPr/>
      <dgm:t>
        <a:bodyPr/>
        <a:lstStyle/>
        <a:p>
          <a:endParaRPr lang="en-US"/>
        </a:p>
      </dgm:t>
    </dgm:pt>
    <dgm:pt modelId="{A1CB432A-B480-48F1-BD9B-D317A4A65B74}" type="pres">
      <dgm:prSet presAssocID="{78C1143B-0F52-4DCB-BC8E-5D00064BC2EC}" presName="root" presStyleCnt="0"/>
      <dgm:spPr/>
    </dgm:pt>
    <dgm:pt modelId="{DD542992-BBF7-431A-9A83-3AEB16EEFD42}" type="pres">
      <dgm:prSet presAssocID="{78C1143B-0F52-4DCB-BC8E-5D00064BC2EC}" presName="rootComposite" presStyleCnt="0"/>
      <dgm:spPr/>
    </dgm:pt>
    <dgm:pt modelId="{CB373036-03D1-4AB9-80DE-9E5CFFD69CF9}" type="pres">
      <dgm:prSet presAssocID="{78C1143B-0F52-4DCB-BC8E-5D00064BC2EC}" presName="rootText" presStyleLbl="node1" presStyleIdx="0" presStyleCnt="1" custScaleX="76064" custScaleY="38032" custLinFactNeighborX="4267" custLinFactNeighborY="533"/>
      <dgm:spPr/>
      <dgm:t>
        <a:bodyPr/>
        <a:lstStyle/>
        <a:p>
          <a:endParaRPr lang="en-US"/>
        </a:p>
      </dgm:t>
    </dgm:pt>
    <dgm:pt modelId="{3E3BE7AC-056A-4FB4-9387-36B085F8C0B8}" type="pres">
      <dgm:prSet presAssocID="{78C1143B-0F52-4DCB-BC8E-5D00064BC2EC}" presName="rootConnector" presStyleLbl="node1" presStyleIdx="0" presStyleCnt="1"/>
      <dgm:spPr/>
      <dgm:t>
        <a:bodyPr/>
        <a:lstStyle/>
        <a:p>
          <a:endParaRPr lang="en-US"/>
        </a:p>
      </dgm:t>
    </dgm:pt>
    <dgm:pt modelId="{47F6FBA8-731D-4D71-941C-3CE48BBC711B}" type="pres">
      <dgm:prSet presAssocID="{78C1143B-0F52-4DCB-BC8E-5D00064BC2EC}" presName="childShape" presStyleCnt="0"/>
      <dgm:spPr/>
    </dgm:pt>
    <dgm:pt modelId="{4022BE77-1C73-4F54-AC4D-16C619FF9E1B}" type="pres">
      <dgm:prSet presAssocID="{D03FEA7F-51AE-41CB-A023-3993FA25F396}" presName="Name13" presStyleLbl="parChTrans1D2" presStyleIdx="0" presStyleCnt="1"/>
      <dgm:spPr/>
      <dgm:t>
        <a:bodyPr/>
        <a:lstStyle/>
        <a:p>
          <a:endParaRPr lang="en-US"/>
        </a:p>
      </dgm:t>
    </dgm:pt>
    <dgm:pt modelId="{6CD42434-4AD5-460A-8F46-5406391B4DA2}" type="pres">
      <dgm:prSet presAssocID="{BCC71044-3189-411F-9539-00E2E26F184A}" presName="childText" presStyleLbl="bgAcc1" presStyleIdx="0" presStyleCnt="1" custScaleX="70701" custScaleY="147840" custLinFactNeighborX="3784" custLinFactNeighborY="-17707">
        <dgm:presLayoutVars>
          <dgm:bulletEnabled val="1"/>
        </dgm:presLayoutVars>
      </dgm:prSet>
      <dgm:spPr/>
      <dgm:t>
        <a:bodyPr/>
        <a:lstStyle/>
        <a:p>
          <a:endParaRPr lang="en-US"/>
        </a:p>
      </dgm:t>
    </dgm:pt>
  </dgm:ptLst>
  <dgm:cxnLst>
    <dgm:cxn modelId="{17EF6725-4129-4857-81DE-F49C862162D2}" srcId="{BCC71044-3189-411F-9539-00E2E26F184A}" destId="{D4913A38-C16F-48F8-8CA9-4CEE6F826E7F}" srcOrd="8" destOrd="0" parTransId="{19D6C427-98DD-4F70-894F-9988CD41E944}" sibTransId="{948B09E2-8463-4CBA-855C-F1EB1B4E4C4A}"/>
    <dgm:cxn modelId="{48539A52-1B61-417F-90FC-90D8B1E83971}" srcId="{BCC71044-3189-411F-9539-00E2E26F184A}" destId="{8AF8BDD1-1D85-4B03-9F24-C6DAC1BFA1AC}" srcOrd="9" destOrd="0" parTransId="{C6C28A6E-0FF6-4B88-B299-449F8052B912}" sibTransId="{0CAA5DC1-C038-4C90-985C-00664A116993}"/>
    <dgm:cxn modelId="{2135573A-B9F0-4539-B8AE-CDC373354E1E}" srcId="{78C1143B-0F52-4DCB-BC8E-5D00064BC2EC}" destId="{BCC71044-3189-411F-9539-00E2E26F184A}" srcOrd="0" destOrd="0" parTransId="{D03FEA7F-51AE-41CB-A023-3993FA25F396}" sibTransId="{8BC95511-C686-42AC-822B-576C95B86C58}"/>
    <dgm:cxn modelId="{91DE0950-B3F2-4AAD-A2BE-A69E1D449CB3}" type="presOf" srcId="{497B292D-371A-4054-9124-BDFE72267BE8}" destId="{6CD42434-4AD5-460A-8F46-5406391B4DA2}" srcOrd="0" destOrd="4" presId="urn:microsoft.com/office/officeart/2005/8/layout/hierarchy3"/>
    <dgm:cxn modelId="{E5403561-08CC-4CF5-8BC1-FE140A913C8E}" srcId="{BCC71044-3189-411F-9539-00E2E26F184A}" destId="{497B292D-371A-4054-9124-BDFE72267BE8}" srcOrd="3" destOrd="0" parTransId="{1574D36B-EB3F-41A5-B1AF-4E07E42AD141}" sibTransId="{CA3D61B7-E0D3-4ECB-84C2-EF2E41AAD101}"/>
    <dgm:cxn modelId="{2B0A5384-3589-45C3-9CDD-E7D51481FFDF}" srcId="{BCC71044-3189-411F-9539-00E2E26F184A}" destId="{2A8FAF48-A960-4AC6-B4C2-80131C0D9B38}" srcOrd="6" destOrd="0" parTransId="{87787F04-BAC1-4C1A-A447-33033BC39C4F}" sibTransId="{14BF299B-0851-4884-84A7-805E41CDABB7}"/>
    <dgm:cxn modelId="{AF5F9625-12D0-420F-96B1-30AF72E7833F}" srcId="{BCC71044-3189-411F-9539-00E2E26F184A}" destId="{736ABDF7-C945-4AB2-B9A0-F2DEC5D0074F}" srcOrd="4" destOrd="0" parTransId="{9597ACC5-EA0B-44D9-B927-B6F6C51412E6}" sibTransId="{27BDCCD6-D019-4CBF-A533-3FAD9FA960F6}"/>
    <dgm:cxn modelId="{BE659808-5666-46AF-BD58-E05F8977C20F}" srcId="{BCC71044-3189-411F-9539-00E2E26F184A}" destId="{6FFEBE99-8E4B-4A43-BFDA-BE54426DC7F0}" srcOrd="7" destOrd="0" parTransId="{657A802B-3D6C-43F4-81B7-CEB448BF8D13}" sibTransId="{49426765-52E2-4C9C-B31F-DEAE29388D91}"/>
    <dgm:cxn modelId="{F2368AC6-9638-4DCC-A01A-D1853D45DC14}" type="presOf" srcId="{E0955339-2C76-40CC-A5B1-537EE6D05B28}" destId="{0B040E82-708D-42CA-9BC0-E8A11664D919}" srcOrd="0" destOrd="0" presId="urn:microsoft.com/office/officeart/2005/8/layout/hierarchy3"/>
    <dgm:cxn modelId="{82D13493-C5D7-4C1E-806C-4E6B5CC2EE8B}" type="presOf" srcId="{F6032DF3-540D-40FB-8AE7-E83AC2D870E7}" destId="{6CD42434-4AD5-460A-8F46-5406391B4DA2}" srcOrd="0" destOrd="6" presId="urn:microsoft.com/office/officeart/2005/8/layout/hierarchy3"/>
    <dgm:cxn modelId="{F2C06D41-0FC9-4B3F-8B9E-F49FB60D7437}" srcId="{E0955339-2C76-40CC-A5B1-537EE6D05B28}" destId="{78C1143B-0F52-4DCB-BC8E-5D00064BC2EC}" srcOrd="0" destOrd="0" parTransId="{8B5F083E-B74D-428F-855C-19D7FCDA27EA}" sibTransId="{07B56419-6472-40F9-9EEE-3F64A2B7FE8C}"/>
    <dgm:cxn modelId="{FC5FB724-2C5F-47FF-BB0E-6AD2CD9E8F91}" type="presOf" srcId="{D26BC341-464B-480C-87E9-F075B3CC3FE3}" destId="{6CD42434-4AD5-460A-8F46-5406391B4DA2}" srcOrd="0" destOrd="3" presId="urn:microsoft.com/office/officeart/2005/8/layout/hierarchy3"/>
    <dgm:cxn modelId="{3E26A703-00AE-4979-9324-586800D15CE2}" type="presOf" srcId="{8AF8BDD1-1D85-4B03-9F24-C6DAC1BFA1AC}" destId="{6CD42434-4AD5-460A-8F46-5406391B4DA2}" srcOrd="0" destOrd="10" presId="urn:microsoft.com/office/officeart/2005/8/layout/hierarchy3"/>
    <dgm:cxn modelId="{0AA781F6-7BC2-4982-BCE8-6E51E7869D23}" type="presOf" srcId="{736ABDF7-C945-4AB2-B9A0-F2DEC5D0074F}" destId="{6CD42434-4AD5-460A-8F46-5406391B4DA2}" srcOrd="0" destOrd="5" presId="urn:microsoft.com/office/officeart/2005/8/layout/hierarchy3"/>
    <dgm:cxn modelId="{3E2E73AD-424B-4299-99C6-537C0807ECAA}" type="presOf" srcId="{CC648E5F-3A7F-4E9E-A07A-80E76820C2F0}" destId="{6CD42434-4AD5-460A-8F46-5406391B4DA2}" srcOrd="0" destOrd="1" presId="urn:microsoft.com/office/officeart/2005/8/layout/hierarchy3"/>
    <dgm:cxn modelId="{E464F528-7385-4E64-BD8C-BF0544D9F3EA}" type="presOf" srcId="{2A8FAF48-A960-4AC6-B4C2-80131C0D9B38}" destId="{6CD42434-4AD5-460A-8F46-5406391B4DA2}" srcOrd="0" destOrd="7" presId="urn:microsoft.com/office/officeart/2005/8/layout/hierarchy3"/>
    <dgm:cxn modelId="{FA58004C-B89D-4E6F-B845-DC3E14A7B6EB}" type="presOf" srcId="{78C1143B-0F52-4DCB-BC8E-5D00064BC2EC}" destId="{CB373036-03D1-4AB9-80DE-9E5CFFD69CF9}" srcOrd="0" destOrd="0" presId="urn:microsoft.com/office/officeart/2005/8/layout/hierarchy3"/>
    <dgm:cxn modelId="{A6D9F2EB-59AD-4EF1-9653-839646690E85}" type="presOf" srcId="{78C1143B-0F52-4DCB-BC8E-5D00064BC2EC}" destId="{3E3BE7AC-056A-4FB4-9387-36B085F8C0B8}" srcOrd="1" destOrd="0" presId="urn:microsoft.com/office/officeart/2005/8/layout/hierarchy3"/>
    <dgm:cxn modelId="{E5BEB7D7-7858-4E6C-99C0-E8C57D78246E}" srcId="{BCC71044-3189-411F-9539-00E2E26F184A}" destId="{CC648E5F-3A7F-4E9E-A07A-80E76820C2F0}" srcOrd="0" destOrd="0" parTransId="{C2576EF2-DF98-45FE-857E-2A9AF78F7209}" sibTransId="{B4B65662-D03D-4A2C-8827-CFAD784B59A6}"/>
    <dgm:cxn modelId="{42F89F88-C2AC-468F-A2E1-F6F5FE300D7F}" srcId="{BCC71044-3189-411F-9539-00E2E26F184A}" destId="{F6032DF3-540D-40FB-8AE7-E83AC2D870E7}" srcOrd="5" destOrd="0" parTransId="{1E3DCB88-EFE4-4118-9718-69815214A55F}" sibTransId="{4D4BD824-C9D0-47C8-AD9B-88ADFAF95A05}"/>
    <dgm:cxn modelId="{A01E3D3D-25EA-43E3-9DD3-83CF58DBBA74}" srcId="{BCC71044-3189-411F-9539-00E2E26F184A}" destId="{D26BC341-464B-480C-87E9-F075B3CC3FE3}" srcOrd="2" destOrd="0" parTransId="{62D2D9A7-502F-4883-AFEC-EC5A72FBDA06}" sibTransId="{2684097B-0D96-4EC4-92D8-4A615CA3FF18}"/>
    <dgm:cxn modelId="{3451C95B-C514-4F83-BAA9-72CCF0199009}" type="presOf" srcId="{D4913A38-C16F-48F8-8CA9-4CEE6F826E7F}" destId="{6CD42434-4AD5-460A-8F46-5406391B4DA2}" srcOrd="0" destOrd="9" presId="urn:microsoft.com/office/officeart/2005/8/layout/hierarchy3"/>
    <dgm:cxn modelId="{090B5791-6971-4578-9719-09711DA67E37}" srcId="{BCC71044-3189-411F-9539-00E2E26F184A}" destId="{A6A93965-AF83-47E3-8522-EF265104F16E}" srcOrd="1" destOrd="0" parTransId="{9D96445A-4F6F-408C-93B0-6CE3D1F5462E}" sibTransId="{42967966-0976-4E5C-A196-01FC1421248C}"/>
    <dgm:cxn modelId="{FFB42431-CFE1-4317-8C16-81683D5B913B}" type="presOf" srcId="{BCC71044-3189-411F-9539-00E2E26F184A}" destId="{6CD42434-4AD5-460A-8F46-5406391B4DA2}" srcOrd="0" destOrd="0" presId="urn:microsoft.com/office/officeart/2005/8/layout/hierarchy3"/>
    <dgm:cxn modelId="{85F7DA4D-6043-4158-BDCD-79657C050414}" type="presOf" srcId="{A6A93965-AF83-47E3-8522-EF265104F16E}" destId="{6CD42434-4AD5-460A-8F46-5406391B4DA2}" srcOrd="0" destOrd="2" presId="urn:microsoft.com/office/officeart/2005/8/layout/hierarchy3"/>
    <dgm:cxn modelId="{341FEFFA-74C5-48C6-8367-10801ADBA152}" type="presOf" srcId="{D03FEA7F-51AE-41CB-A023-3993FA25F396}" destId="{4022BE77-1C73-4F54-AC4D-16C619FF9E1B}" srcOrd="0" destOrd="0" presId="urn:microsoft.com/office/officeart/2005/8/layout/hierarchy3"/>
    <dgm:cxn modelId="{21536480-7B53-4862-86A4-BAEAB4B5878D}" type="presOf" srcId="{6FFEBE99-8E4B-4A43-BFDA-BE54426DC7F0}" destId="{6CD42434-4AD5-460A-8F46-5406391B4DA2}" srcOrd="0" destOrd="8" presId="urn:microsoft.com/office/officeart/2005/8/layout/hierarchy3"/>
    <dgm:cxn modelId="{E8ADCFC4-30A0-4BC5-9BD1-91C32D6614B0}" type="presParOf" srcId="{0B040E82-708D-42CA-9BC0-E8A11664D919}" destId="{A1CB432A-B480-48F1-BD9B-D317A4A65B74}" srcOrd="0" destOrd="0" presId="urn:microsoft.com/office/officeart/2005/8/layout/hierarchy3"/>
    <dgm:cxn modelId="{4321A76C-1322-4A6E-AA03-30AE47F80269}" type="presParOf" srcId="{A1CB432A-B480-48F1-BD9B-D317A4A65B74}" destId="{DD542992-BBF7-431A-9A83-3AEB16EEFD42}" srcOrd="0" destOrd="0" presId="urn:microsoft.com/office/officeart/2005/8/layout/hierarchy3"/>
    <dgm:cxn modelId="{B2FAA432-7768-4533-B6B7-FF5FD7333EDD}" type="presParOf" srcId="{DD542992-BBF7-431A-9A83-3AEB16EEFD42}" destId="{CB373036-03D1-4AB9-80DE-9E5CFFD69CF9}" srcOrd="0" destOrd="0" presId="urn:microsoft.com/office/officeart/2005/8/layout/hierarchy3"/>
    <dgm:cxn modelId="{1E32170B-8FBC-4474-BBC0-BB3EE5E8C013}" type="presParOf" srcId="{DD542992-BBF7-431A-9A83-3AEB16EEFD42}" destId="{3E3BE7AC-056A-4FB4-9387-36B085F8C0B8}" srcOrd="1" destOrd="0" presId="urn:microsoft.com/office/officeart/2005/8/layout/hierarchy3"/>
    <dgm:cxn modelId="{79B2BF0A-F041-4E08-9DED-8DC17C38E43A}" type="presParOf" srcId="{A1CB432A-B480-48F1-BD9B-D317A4A65B74}" destId="{47F6FBA8-731D-4D71-941C-3CE48BBC711B}" srcOrd="1" destOrd="0" presId="urn:microsoft.com/office/officeart/2005/8/layout/hierarchy3"/>
    <dgm:cxn modelId="{0E00E423-60D0-4333-8DE4-2CD9F566B156}" type="presParOf" srcId="{47F6FBA8-731D-4D71-941C-3CE48BBC711B}" destId="{4022BE77-1C73-4F54-AC4D-16C619FF9E1B}" srcOrd="0" destOrd="0" presId="urn:microsoft.com/office/officeart/2005/8/layout/hierarchy3"/>
    <dgm:cxn modelId="{F1B92589-8066-4728-B839-E2B9B52EC1A4}" type="presParOf" srcId="{47F6FBA8-731D-4D71-941C-3CE48BBC711B}" destId="{6CD42434-4AD5-460A-8F46-5406391B4DA2}" srcOrd="1" destOrd="0" presId="urn:microsoft.com/office/officeart/2005/8/layout/hierarchy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0955339-2C76-40CC-A5B1-537EE6D05B28}"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n-US"/>
        </a:p>
      </dgm:t>
    </dgm:pt>
    <dgm:pt modelId="{78C1143B-0F52-4DCB-BC8E-5D00064BC2EC}">
      <dgm:prSet phldrT="[Text]" custT="1"/>
      <dgm:spPr/>
      <dgm:t>
        <a:bodyPr/>
        <a:lstStyle/>
        <a:p>
          <a:r>
            <a:rPr lang="en-US" sz="1200"/>
            <a:t>Database/ Web Skills</a:t>
          </a:r>
        </a:p>
      </dgm:t>
    </dgm:pt>
    <dgm:pt modelId="{8B5F083E-B74D-428F-855C-19D7FCDA27EA}" type="parTrans" cxnId="{F2C06D41-0FC9-4B3F-8B9E-F49FB60D7437}">
      <dgm:prSet/>
      <dgm:spPr/>
      <dgm:t>
        <a:bodyPr/>
        <a:lstStyle/>
        <a:p>
          <a:endParaRPr lang="en-US"/>
        </a:p>
      </dgm:t>
    </dgm:pt>
    <dgm:pt modelId="{07B56419-6472-40F9-9EEE-3F64A2B7FE8C}" type="sibTrans" cxnId="{F2C06D41-0FC9-4B3F-8B9E-F49FB60D7437}">
      <dgm:prSet/>
      <dgm:spPr/>
      <dgm:t>
        <a:bodyPr/>
        <a:lstStyle/>
        <a:p>
          <a:endParaRPr lang="en-US"/>
        </a:p>
      </dgm:t>
    </dgm:pt>
    <dgm:pt modelId="{BCC71044-3189-411F-9539-00E2E26F184A}">
      <dgm:prSet phldrT="[Text]" custT="1"/>
      <dgm:spPr/>
      <dgm:t>
        <a:bodyPr/>
        <a:lstStyle/>
        <a:p>
          <a:pPr>
            <a:lnSpc>
              <a:spcPct val="0"/>
            </a:lnSpc>
            <a:spcAft>
              <a:spcPts val="0"/>
            </a:spcAft>
          </a:pPr>
          <a:r>
            <a:rPr lang="en-US" sz="1050"/>
            <a:t> </a:t>
          </a:r>
        </a:p>
      </dgm:t>
    </dgm:pt>
    <dgm:pt modelId="{D03FEA7F-51AE-41CB-A023-3993FA25F396}" type="parTrans" cxnId="{2135573A-B9F0-4539-B8AE-CDC373354E1E}">
      <dgm:prSet/>
      <dgm:spPr/>
      <dgm:t>
        <a:bodyPr/>
        <a:lstStyle/>
        <a:p>
          <a:endParaRPr lang="en-US"/>
        </a:p>
      </dgm:t>
    </dgm:pt>
    <dgm:pt modelId="{8BC95511-C686-42AC-822B-576C95B86C58}" type="sibTrans" cxnId="{2135573A-B9F0-4539-B8AE-CDC373354E1E}">
      <dgm:prSet/>
      <dgm:spPr/>
      <dgm:t>
        <a:bodyPr/>
        <a:lstStyle/>
        <a:p>
          <a:endParaRPr lang="en-US"/>
        </a:p>
      </dgm:t>
    </dgm:pt>
    <dgm:pt modelId="{CC648E5F-3A7F-4E9E-A07A-80E76820C2F0}">
      <dgm:prSet phldrT="[Text]" custT="1"/>
      <dgm:spPr/>
      <dgm:t>
        <a:bodyPr/>
        <a:lstStyle/>
        <a:p>
          <a:pPr>
            <a:lnSpc>
              <a:spcPct val="90000"/>
            </a:lnSpc>
            <a:spcAft>
              <a:spcPct val="15000"/>
            </a:spcAft>
          </a:pPr>
          <a:r>
            <a:rPr lang="en-US" sz="1050"/>
            <a:t>Database Design</a:t>
          </a:r>
        </a:p>
      </dgm:t>
    </dgm:pt>
    <dgm:pt modelId="{C2576EF2-DF98-45FE-857E-2A9AF78F7209}" type="parTrans" cxnId="{E5BEB7D7-7858-4E6C-99C0-E8C57D78246E}">
      <dgm:prSet/>
      <dgm:spPr/>
      <dgm:t>
        <a:bodyPr/>
        <a:lstStyle/>
        <a:p>
          <a:endParaRPr lang="en-US"/>
        </a:p>
      </dgm:t>
    </dgm:pt>
    <dgm:pt modelId="{B4B65662-D03D-4A2C-8827-CFAD784B59A6}" type="sibTrans" cxnId="{E5BEB7D7-7858-4E6C-99C0-E8C57D78246E}">
      <dgm:prSet/>
      <dgm:spPr/>
      <dgm:t>
        <a:bodyPr/>
        <a:lstStyle/>
        <a:p>
          <a:endParaRPr lang="en-US"/>
        </a:p>
      </dgm:t>
    </dgm:pt>
    <dgm:pt modelId="{5758BE3F-80FA-4ABE-BDAD-B63643638AAB}">
      <dgm:prSet phldrT="[Text]" custT="1"/>
      <dgm:spPr/>
      <dgm:t>
        <a:bodyPr/>
        <a:lstStyle/>
        <a:p>
          <a:pPr>
            <a:lnSpc>
              <a:spcPct val="90000"/>
            </a:lnSpc>
            <a:spcAft>
              <a:spcPct val="15000"/>
            </a:spcAft>
          </a:pPr>
          <a:r>
            <a:rPr lang="en-US" sz="1050"/>
            <a:t>Database Dev. </a:t>
          </a:r>
        </a:p>
      </dgm:t>
    </dgm:pt>
    <dgm:pt modelId="{4423B6C6-1EDD-4000-947E-B8255B29E7FD}" type="parTrans" cxnId="{28179171-BF4D-4B55-9F6E-EAF6D25D6381}">
      <dgm:prSet/>
      <dgm:spPr/>
      <dgm:t>
        <a:bodyPr/>
        <a:lstStyle/>
        <a:p>
          <a:endParaRPr lang="en-US"/>
        </a:p>
      </dgm:t>
    </dgm:pt>
    <dgm:pt modelId="{EAA96693-62D6-4D6D-A84E-F4C62AC7F38A}" type="sibTrans" cxnId="{28179171-BF4D-4B55-9F6E-EAF6D25D6381}">
      <dgm:prSet/>
      <dgm:spPr/>
      <dgm:t>
        <a:bodyPr/>
        <a:lstStyle/>
        <a:p>
          <a:endParaRPr lang="en-US"/>
        </a:p>
      </dgm:t>
    </dgm:pt>
    <dgm:pt modelId="{B57C208E-BA99-4772-90E8-AB5E4951999B}">
      <dgm:prSet phldrT="[Text]" custT="1"/>
      <dgm:spPr/>
      <dgm:t>
        <a:bodyPr/>
        <a:lstStyle/>
        <a:p>
          <a:pPr>
            <a:lnSpc>
              <a:spcPct val="90000"/>
            </a:lnSpc>
            <a:spcAft>
              <a:spcPct val="15000"/>
            </a:spcAft>
          </a:pPr>
          <a:r>
            <a:rPr lang="en-US" sz="1050"/>
            <a:t>Knowledge of HDX</a:t>
          </a:r>
        </a:p>
      </dgm:t>
    </dgm:pt>
    <dgm:pt modelId="{76100270-E9A3-4038-AF6E-7FA248FC4446}" type="parTrans" cxnId="{C801605A-F9C8-4437-8C77-BCE2A8CF982A}">
      <dgm:prSet/>
      <dgm:spPr/>
      <dgm:t>
        <a:bodyPr/>
        <a:lstStyle/>
        <a:p>
          <a:endParaRPr lang="en-US"/>
        </a:p>
      </dgm:t>
    </dgm:pt>
    <dgm:pt modelId="{1CE3D443-2867-4619-B2DE-79CA639AE937}" type="sibTrans" cxnId="{C801605A-F9C8-4437-8C77-BCE2A8CF982A}">
      <dgm:prSet/>
      <dgm:spPr/>
      <dgm:t>
        <a:bodyPr/>
        <a:lstStyle/>
        <a:p>
          <a:endParaRPr lang="en-US"/>
        </a:p>
      </dgm:t>
    </dgm:pt>
    <dgm:pt modelId="{3FF1F926-F2FD-4C77-B556-D609B49B2F4C}">
      <dgm:prSet phldrT="[Text]" custT="1"/>
      <dgm:spPr/>
      <dgm:t>
        <a:bodyPr/>
        <a:lstStyle/>
        <a:p>
          <a:pPr>
            <a:lnSpc>
              <a:spcPct val="90000"/>
            </a:lnSpc>
            <a:spcAft>
              <a:spcPct val="15000"/>
            </a:spcAft>
          </a:pPr>
          <a:r>
            <a:rPr lang="en-US" sz="1050"/>
            <a:t>Knowldege of HXL</a:t>
          </a:r>
        </a:p>
      </dgm:t>
    </dgm:pt>
    <dgm:pt modelId="{1FEF1FCB-6D5D-4CB6-9295-12929EF23783}" type="parTrans" cxnId="{5E63C5A7-FE37-473C-99CD-00A14673906D}">
      <dgm:prSet/>
      <dgm:spPr/>
      <dgm:t>
        <a:bodyPr/>
        <a:lstStyle/>
        <a:p>
          <a:endParaRPr lang="en-US"/>
        </a:p>
      </dgm:t>
    </dgm:pt>
    <dgm:pt modelId="{B9E7DABF-9B8E-4C9D-811A-24B9227B4517}" type="sibTrans" cxnId="{5E63C5A7-FE37-473C-99CD-00A14673906D}">
      <dgm:prSet/>
      <dgm:spPr/>
      <dgm:t>
        <a:bodyPr/>
        <a:lstStyle/>
        <a:p>
          <a:endParaRPr lang="en-US"/>
        </a:p>
      </dgm:t>
    </dgm:pt>
    <dgm:pt modelId="{D071E31A-6647-452F-8D0E-9F6B101524E6}">
      <dgm:prSet phldrT="[Text]" custT="1"/>
      <dgm:spPr/>
      <dgm:t>
        <a:bodyPr/>
        <a:lstStyle/>
        <a:p>
          <a:pPr>
            <a:lnSpc>
              <a:spcPct val="90000"/>
            </a:lnSpc>
            <a:spcAft>
              <a:spcPct val="15000"/>
            </a:spcAft>
          </a:pPr>
          <a:r>
            <a:rPr lang="en-US" sz="1050"/>
            <a:t>Knowledge of API (advanced)</a:t>
          </a:r>
        </a:p>
      </dgm:t>
    </dgm:pt>
    <dgm:pt modelId="{7567DAEA-C119-4FD2-ACAC-AEE967A67774}" type="parTrans" cxnId="{A9B54F72-B0B9-4E07-8DE1-B9D4A092938B}">
      <dgm:prSet/>
      <dgm:spPr/>
      <dgm:t>
        <a:bodyPr/>
        <a:lstStyle/>
        <a:p>
          <a:endParaRPr lang="en-US"/>
        </a:p>
      </dgm:t>
    </dgm:pt>
    <dgm:pt modelId="{D61210E8-420F-4393-990F-3EFDD9094E26}" type="sibTrans" cxnId="{A9B54F72-B0B9-4E07-8DE1-B9D4A092938B}">
      <dgm:prSet/>
      <dgm:spPr/>
      <dgm:t>
        <a:bodyPr/>
        <a:lstStyle/>
        <a:p>
          <a:endParaRPr lang="en-US"/>
        </a:p>
      </dgm:t>
    </dgm:pt>
    <dgm:pt modelId="{0B040E82-708D-42CA-9BC0-E8A11664D919}" type="pres">
      <dgm:prSet presAssocID="{E0955339-2C76-40CC-A5B1-537EE6D05B28}" presName="diagram" presStyleCnt="0">
        <dgm:presLayoutVars>
          <dgm:chPref val="1"/>
          <dgm:dir/>
          <dgm:animOne val="branch"/>
          <dgm:animLvl val="lvl"/>
          <dgm:resizeHandles/>
        </dgm:presLayoutVars>
      </dgm:prSet>
      <dgm:spPr/>
      <dgm:t>
        <a:bodyPr/>
        <a:lstStyle/>
        <a:p>
          <a:endParaRPr lang="en-US"/>
        </a:p>
      </dgm:t>
    </dgm:pt>
    <dgm:pt modelId="{A1CB432A-B480-48F1-BD9B-D317A4A65B74}" type="pres">
      <dgm:prSet presAssocID="{78C1143B-0F52-4DCB-BC8E-5D00064BC2EC}" presName="root" presStyleCnt="0"/>
      <dgm:spPr/>
    </dgm:pt>
    <dgm:pt modelId="{DD542992-BBF7-431A-9A83-3AEB16EEFD42}" type="pres">
      <dgm:prSet presAssocID="{78C1143B-0F52-4DCB-BC8E-5D00064BC2EC}" presName="rootComposite" presStyleCnt="0"/>
      <dgm:spPr/>
    </dgm:pt>
    <dgm:pt modelId="{CB373036-03D1-4AB9-80DE-9E5CFFD69CF9}" type="pres">
      <dgm:prSet presAssocID="{78C1143B-0F52-4DCB-BC8E-5D00064BC2EC}" presName="rootText" presStyleLbl="node1" presStyleIdx="0" presStyleCnt="1" custScaleX="75989" custScaleY="37995" custLinFactNeighborX="4267" custLinFactNeighborY="533"/>
      <dgm:spPr/>
      <dgm:t>
        <a:bodyPr/>
        <a:lstStyle/>
        <a:p>
          <a:endParaRPr lang="en-US"/>
        </a:p>
      </dgm:t>
    </dgm:pt>
    <dgm:pt modelId="{3E3BE7AC-056A-4FB4-9387-36B085F8C0B8}" type="pres">
      <dgm:prSet presAssocID="{78C1143B-0F52-4DCB-BC8E-5D00064BC2EC}" presName="rootConnector" presStyleLbl="node1" presStyleIdx="0" presStyleCnt="1"/>
      <dgm:spPr/>
      <dgm:t>
        <a:bodyPr/>
        <a:lstStyle/>
        <a:p>
          <a:endParaRPr lang="en-US"/>
        </a:p>
      </dgm:t>
    </dgm:pt>
    <dgm:pt modelId="{47F6FBA8-731D-4D71-941C-3CE48BBC711B}" type="pres">
      <dgm:prSet presAssocID="{78C1143B-0F52-4DCB-BC8E-5D00064BC2EC}" presName="childShape" presStyleCnt="0"/>
      <dgm:spPr/>
    </dgm:pt>
    <dgm:pt modelId="{4022BE77-1C73-4F54-AC4D-16C619FF9E1B}" type="pres">
      <dgm:prSet presAssocID="{D03FEA7F-51AE-41CB-A023-3993FA25F396}" presName="Name13" presStyleLbl="parChTrans1D2" presStyleIdx="0" presStyleCnt="1"/>
      <dgm:spPr/>
      <dgm:t>
        <a:bodyPr/>
        <a:lstStyle/>
        <a:p>
          <a:endParaRPr lang="en-US"/>
        </a:p>
      </dgm:t>
    </dgm:pt>
    <dgm:pt modelId="{6CD42434-4AD5-460A-8F46-5406391B4DA2}" type="pres">
      <dgm:prSet presAssocID="{BCC71044-3189-411F-9539-00E2E26F184A}" presName="childText" presStyleLbl="bgAcc1" presStyleIdx="0" presStyleCnt="1" custScaleX="70701" custScaleY="98715" custLinFactNeighborX="3784" custLinFactNeighborY="-17707">
        <dgm:presLayoutVars>
          <dgm:bulletEnabled val="1"/>
        </dgm:presLayoutVars>
      </dgm:prSet>
      <dgm:spPr/>
      <dgm:t>
        <a:bodyPr/>
        <a:lstStyle/>
        <a:p>
          <a:endParaRPr lang="en-US"/>
        </a:p>
      </dgm:t>
    </dgm:pt>
  </dgm:ptLst>
  <dgm:cxnLst>
    <dgm:cxn modelId="{2135573A-B9F0-4539-B8AE-CDC373354E1E}" srcId="{78C1143B-0F52-4DCB-BC8E-5D00064BC2EC}" destId="{BCC71044-3189-411F-9539-00E2E26F184A}" srcOrd="0" destOrd="0" parTransId="{D03FEA7F-51AE-41CB-A023-3993FA25F396}" sibTransId="{8BC95511-C686-42AC-822B-576C95B86C58}"/>
    <dgm:cxn modelId="{5FE53759-C903-40B7-86B2-922ECDF93F2B}" type="presOf" srcId="{78C1143B-0F52-4DCB-BC8E-5D00064BC2EC}" destId="{CB373036-03D1-4AB9-80DE-9E5CFFD69CF9}" srcOrd="0" destOrd="0" presId="urn:microsoft.com/office/officeart/2005/8/layout/hierarchy3"/>
    <dgm:cxn modelId="{F2C06D41-0FC9-4B3F-8B9E-F49FB60D7437}" srcId="{E0955339-2C76-40CC-A5B1-537EE6D05B28}" destId="{78C1143B-0F52-4DCB-BC8E-5D00064BC2EC}" srcOrd="0" destOrd="0" parTransId="{8B5F083E-B74D-428F-855C-19D7FCDA27EA}" sibTransId="{07B56419-6472-40F9-9EEE-3F64A2B7FE8C}"/>
    <dgm:cxn modelId="{CF920A20-0114-4F02-8899-C97CD71346C3}" type="presOf" srcId="{78C1143B-0F52-4DCB-BC8E-5D00064BC2EC}" destId="{3E3BE7AC-056A-4FB4-9387-36B085F8C0B8}" srcOrd="1" destOrd="0" presId="urn:microsoft.com/office/officeart/2005/8/layout/hierarchy3"/>
    <dgm:cxn modelId="{A9B54F72-B0B9-4E07-8DE1-B9D4A092938B}" srcId="{BCC71044-3189-411F-9539-00E2E26F184A}" destId="{D071E31A-6647-452F-8D0E-9F6B101524E6}" srcOrd="4" destOrd="0" parTransId="{7567DAEA-C119-4FD2-ACAC-AEE967A67774}" sibTransId="{D61210E8-420F-4393-990F-3EFDD9094E26}"/>
    <dgm:cxn modelId="{B22BD338-0199-4910-B0D4-ABD588D65D79}" type="presOf" srcId="{5758BE3F-80FA-4ABE-BDAD-B63643638AAB}" destId="{6CD42434-4AD5-460A-8F46-5406391B4DA2}" srcOrd="0" destOrd="2" presId="urn:microsoft.com/office/officeart/2005/8/layout/hierarchy3"/>
    <dgm:cxn modelId="{364EAF3A-DCC2-4BEE-BA98-C2CAF58751C5}" type="presOf" srcId="{D071E31A-6647-452F-8D0E-9F6B101524E6}" destId="{6CD42434-4AD5-460A-8F46-5406391B4DA2}" srcOrd="0" destOrd="5" presId="urn:microsoft.com/office/officeart/2005/8/layout/hierarchy3"/>
    <dgm:cxn modelId="{5E63C5A7-FE37-473C-99CD-00A14673906D}" srcId="{BCC71044-3189-411F-9539-00E2E26F184A}" destId="{3FF1F926-F2FD-4C77-B556-D609B49B2F4C}" srcOrd="3" destOrd="0" parTransId="{1FEF1FCB-6D5D-4CB6-9295-12929EF23783}" sibTransId="{B9E7DABF-9B8E-4C9D-811A-24B9227B4517}"/>
    <dgm:cxn modelId="{C801605A-F9C8-4437-8C77-BCE2A8CF982A}" srcId="{BCC71044-3189-411F-9539-00E2E26F184A}" destId="{B57C208E-BA99-4772-90E8-AB5E4951999B}" srcOrd="2" destOrd="0" parTransId="{76100270-E9A3-4038-AF6E-7FA248FC4446}" sibTransId="{1CE3D443-2867-4619-B2DE-79CA639AE937}"/>
    <dgm:cxn modelId="{E5BEB7D7-7858-4E6C-99C0-E8C57D78246E}" srcId="{BCC71044-3189-411F-9539-00E2E26F184A}" destId="{CC648E5F-3A7F-4E9E-A07A-80E76820C2F0}" srcOrd="0" destOrd="0" parTransId="{C2576EF2-DF98-45FE-857E-2A9AF78F7209}" sibTransId="{B4B65662-D03D-4A2C-8827-CFAD784B59A6}"/>
    <dgm:cxn modelId="{28179171-BF4D-4B55-9F6E-EAF6D25D6381}" srcId="{BCC71044-3189-411F-9539-00E2E26F184A}" destId="{5758BE3F-80FA-4ABE-BDAD-B63643638AAB}" srcOrd="1" destOrd="0" parTransId="{4423B6C6-1EDD-4000-947E-B8255B29E7FD}" sibTransId="{EAA96693-62D6-4D6D-A84E-F4C62AC7F38A}"/>
    <dgm:cxn modelId="{780DA972-97D4-4C01-99FE-50207EE3A75C}" type="presOf" srcId="{E0955339-2C76-40CC-A5B1-537EE6D05B28}" destId="{0B040E82-708D-42CA-9BC0-E8A11664D919}" srcOrd="0" destOrd="0" presId="urn:microsoft.com/office/officeart/2005/8/layout/hierarchy3"/>
    <dgm:cxn modelId="{585CBC3C-1215-4B29-BB34-B9F085BF0217}" type="presOf" srcId="{BCC71044-3189-411F-9539-00E2E26F184A}" destId="{6CD42434-4AD5-460A-8F46-5406391B4DA2}" srcOrd="0" destOrd="0" presId="urn:microsoft.com/office/officeart/2005/8/layout/hierarchy3"/>
    <dgm:cxn modelId="{7D832D2E-F3B4-43C0-9722-E48CE96B65EA}" type="presOf" srcId="{CC648E5F-3A7F-4E9E-A07A-80E76820C2F0}" destId="{6CD42434-4AD5-460A-8F46-5406391B4DA2}" srcOrd="0" destOrd="1" presId="urn:microsoft.com/office/officeart/2005/8/layout/hierarchy3"/>
    <dgm:cxn modelId="{C30510C0-F0F2-4A31-8466-F5C7A41DC18B}" type="presOf" srcId="{D03FEA7F-51AE-41CB-A023-3993FA25F396}" destId="{4022BE77-1C73-4F54-AC4D-16C619FF9E1B}" srcOrd="0" destOrd="0" presId="urn:microsoft.com/office/officeart/2005/8/layout/hierarchy3"/>
    <dgm:cxn modelId="{D496953B-7A63-4425-9CA4-6B24D862BF93}" type="presOf" srcId="{B57C208E-BA99-4772-90E8-AB5E4951999B}" destId="{6CD42434-4AD5-460A-8F46-5406391B4DA2}" srcOrd="0" destOrd="3" presId="urn:microsoft.com/office/officeart/2005/8/layout/hierarchy3"/>
    <dgm:cxn modelId="{1F0EF5A4-260E-44DF-9F37-638F5440EA0B}" type="presOf" srcId="{3FF1F926-F2FD-4C77-B556-D609B49B2F4C}" destId="{6CD42434-4AD5-460A-8F46-5406391B4DA2}" srcOrd="0" destOrd="4" presId="urn:microsoft.com/office/officeart/2005/8/layout/hierarchy3"/>
    <dgm:cxn modelId="{251D86AB-496F-491A-BBAB-3EE554D766C7}" type="presParOf" srcId="{0B040E82-708D-42CA-9BC0-E8A11664D919}" destId="{A1CB432A-B480-48F1-BD9B-D317A4A65B74}" srcOrd="0" destOrd="0" presId="urn:microsoft.com/office/officeart/2005/8/layout/hierarchy3"/>
    <dgm:cxn modelId="{D38DF43B-AD5B-489F-BB1E-740F91275364}" type="presParOf" srcId="{A1CB432A-B480-48F1-BD9B-D317A4A65B74}" destId="{DD542992-BBF7-431A-9A83-3AEB16EEFD42}" srcOrd="0" destOrd="0" presId="urn:microsoft.com/office/officeart/2005/8/layout/hierarchy3"/>
    <dgm:cxn modelId="{9B43090E-9C73-4B20-9B2A-F8F7C9097934}" type="presParOf" srcId="{DD542992-BBF7-431A-9A83-3AEB16EEFD42}" destId="{CB373036-03D1-4AB9-80DE-9E5CFFD69CF9}" srcOrd="0" destOrd="0" presId="urn:microsoft.com/office/officeart/2005/8/layout/hierarchy3"/>
    <dgm:cxn modelId="{29EF2BD2-B72A-485C-9604-26730F16C09F}" type="presParOf" srcId="{DD542992-BBF7-431A-9A83-3AEB16EEFD42}" destId="{3E3BE7AC-056A-4FB4-9387-36B085F8C0B8}" srcOrd="1" destOrd="0" presId="urn:microsoft.com/office/officeart/2005/8/layout/hierarchy3"/>
    <dgm:cxn modelId="{4C5E0CD1-23F1-46F5-AEC7-4A7AA24058A6}" type="presParOf" srcId="{A1CB432A-B480-48F1-BD9B-D317A4A65B74}" destId="{47F6FBA8-731D-4D71-941C-3CE48BBC711B}" srcOrd="1" destOrd="0" presId="urn:microsoft.com/office/officeart/2005/8/layout/hierarchy3"/>
    <dgm:cxn modelId="{73FA5177-C50E-4DDF-B409-44F6B0B06E43}" type="presParOf" srcId="{47F6FBA8-731D-4D71-941C-3CE48BBC711B}" destId="{4022BE77-1C73-4F54-AC4D-16C619FF9E1B}" srcOrd="0" destOrd="0" presId="urn:microsoft.com/office/officeart/2005/8/layout/hierarchy3"/>
    <dgm:cxn modelId="{A4BDE7B8-37BD-4615-A057-8579347E9A52}" type="presParOf" srcId="{47F6FBA8-731D-4D71-941C-3CE48BBC711B}" destId="{6CD42434-4AD5-460A-8F46-5406391B4DA2}" srcOrd="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8A45E0-1C6F-425E-AB7D-31DEA1DFFF4B}">
      <dsp:nvSpPr>
        <dsp:cNvPr id="0" name=""/>
        <dsp:cNvSpPr/>
      </dsp:nvSpPr>
      <dsp:spPr>
        <a:xfrm>
          <a:off x="681354" y="23336"/>
          <a:ext cx="1120140" cy="11201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lang="en-US" sz="900" kern="1200"/>
            <a:t>Information Management Unit</a:t>
          </a:r>
        </a:p>
      </dsp:txBody>
      <dsp:txXfrm>
        <a:off x="830706" y="219360"/>
        <a:ext cx="821436" cy="504063"/>
      </dsp:txXfrm>
    </dsp:sp>
    <dsp:sp modelId="{60180B06-2BB4-456D-9C30-2513F2E9A19A}">
      <dsp:nvSpPr>
        <dsp:cNvPr id="0" name=""/>
        <dsp:cNvSpPr/>
      </dsp:nvSpPr>
      <dsp:spPr>
        <a:xfrm>
          <a:off x="1085538" y="723423"/>
          <a:ext cx="1120140" cy="11201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lang="en-US" sz="900" kern="1200"/>
            <a:t>Coordination Management Unit - Kyiv</a:t>
          </a:r>
        </a:p>
      </dsp:txBody>
      <dsp:txXfrm>
        <a:off x="1428115" y="1012793"/>
        <a:ext cx="672084" cy="616077"/>
      </dsp:txXfrm>
    </dsp:sp>
    <dsp:sp modelId="{6E41A72E-4FF7-4D4A-A981-DFD9C6797EA1}">
      <dsp:nvSpPr>
        <dsp:cNvPr id="0" name=""/>
        <dsp:cNvSpPr/>
      </dsp:nvSpPr>
      <dsp:spPr>
        <a:xfrm>
          <a:off x="277171" y="723423"/>
          <a:ext cx="1120140" cy="11201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lang="en-US" sz="900" kern="1200"/>
            <a:t>Field Offices (5)</a:t>
          </a:r>
        </a:p>
      </dsp:txBody>
      <dsp:txXfrm>
        <a:off x="382650" y="1012793"/>
        <a:ext cx="672084" cy="6160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B7998-1B73-474A-A1C3-6EAFCBAA2071}">
      <dsp:nvSpPr>
        <dsp:cNvPr id="0" name=""/>
        <dsp:cNvSpPr/>
      </dsp:nvSpPr>
      <dsp:spPr>
        <a:xfrm>
          <a:off x="1651000" y="490344"/>
          <a:ext cx="1293073" cy="149611"/>
        </a:xfrm>
        <a:custGeom>
          <a:avLst/>
          <a:gdLst/>
          <a:ahLst/>
          <a:cxnLst/>
          <a:rect l="0" t="0" r="0" b="0"/>
          <a:pathLst>
            <a:path>
              <a:moveTo>
                <a:pt x="0" y="0"/>
              </a:moveTo>
              <a:lnTo>
                <a:pt x="0" y="74805"/>
              </a:lnTo>
              <a:lnTo>
                <a:pt x="1293073" y="74805"/>
              </a:lnTo>
              <a:lnTo>
                <a:pt x="1293073" y="149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3438B0-626F-4AA1-A336-854C7A8452DE}">
      <dsp:nvSpPr>
        <dsp:cNvPr id="0" name=""/>
        <dsp:cNvSpPr/>
      </dsp:nvSpPr>
      <dsp:spPr>
        <a:xfrm>
          <a:off x="1651000" y="490344"/>
          <a:ext cx="431024" cy="149611"/>
        </a:xfrm>
        <a:custGeom>
          <a:avLst/>
          <a:gdLst/>
          <a:ahLst/>
          <a:cxnLst/>
          <a:rect l="0" t="0" r="0" b="0"/>
          <a:pathLst>
            <a:path>
              <a:moveTo>
                <a:pt x="0" y="0"/>
              </a:moveTo>
              <a:lnTo>
                <a:pt x="0" y="74805"/>
              </a:lnTo>
              <a:lnTo>
                <a:pt x="431024" y="74805"/>
              </a:lnTo>
              <a:lnTo>
                <a:pt x="431024" y="149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313C56-19CD-48FF-8691-ED91E9800BF4}">
      <dsp:nvSpPr>
        <dsp:cNvPr id="0" name=""/>
        <dsp:cNvSpPr/>
      </dsp:nvSpPr>
      <dsp:spPr>
        <a:xfrm>
          <a:off x="1219975" y="490344"/>
          <a:ext cx="431024" cy="149611"/>
        </a:xfrm>
        <a:custGeom>
          <a:avLst/>
          <a:gdLst/>
          <a:ahLst/>
          <a:cxnLst/>
          <a:rect l="0" t="0" r="0" b="0"/>
          <a:pathLst>
            <a:path>
              <a:moveTo>
                <a:pt x="431024" y="0"/>
              </a:moveTo>
              <a:lnTo>
                <a:pt x="431024" y="74805"/>
              </a:lnTo>
              <a:lnTo>
                <a:pt x="0" y="74805"/>
              </a:lnTo>
              <a:lnTo>
                <a:pt x="0" y="149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84671B-CF16-44E4-9F2F-34301F6CC78B}">
      <dsp:nvSpPr>
        <dsp:cNvPr id="0" name=""/>
        <dsp:cNvSpPr/>
      </dsp:nvSpPr>
      <dsp:spPr>
        <a:xfrm>
          <a:off x="357926" y="490344"/>
          <a:ext cx="1293073" cy="149611"/>
        </a:xfrm>
        <a:custGeom>
          <a:avLst/>
          <a:gdLst/>
          <a:ahLst/>
          <a:cxnLst/>
          <a:rect l="0" t="0" r="0" b="0"/>
          <a:pathLst>
            <a:path>
              <a:moveTo>
                <a:pt x="1293073" y="0"/>
              </a:moveTo>
              <a:lnTo>
                <a:pt x="1293073" y="74805"/>
              </a:lnTo>
              <a:lnTo>
                <a:pt x="0" y="74805"/>
              </a:lnTo>
              <a:lnTo>
                <a:pt x="0" y="149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09429C-377A-4CA0-AECD-BA14E4D48075}">
      <dsp:nvSpPr>
        <dsp:cNvPr id="0" name=""/>
        <dsp:cNvSpPr/>
      </dsp:nvSpPr>
      <dsp:spPr>
        <a:xfrm>
          <a:off x="1294781" y="134125"/>
          <a:ext cx="712437" cy="356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P3</a:t>
          </a:r>
        </a:p>
      </dsp:txBody>
      <dsp:txXfrm>
        <a:off x="1294781" y="134125"/>
        <a:ext cx="712437" cy="356218"/>
      </dsp:txXfrm>
    </dsp:sp>
    <dsp:sp modelId="{0EC86AB9-AE7A-41DC-8320-6F81C5833B5D}">
      <dsp:nvSpPr>
        <dsp:cNvPr id="0" name=""/>
        <dsp:cNvSpPr/>
      </dsp:nvSpPr>
      <dsp:spPr>
        <a:xfrm>
          <a:off x="1708" y="639955"/>
          <a:ext cx="712437" cy="356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NOA</a:t>
          </a:r>
        </a:p>
      </dsp:txBody>
      <dsp:txXfrm>
        <a:off x="1708" y="639955"/>
        <a:ext cx="712437" cy="356218"/>
      </dsp:txXfrm>
    </dsp:sp>
    <dsp:sp modelId="{E1E1C0F5-DFF5-4F11-A4EC-E20346D734C9}">
      <dsp:nvSpPr>
        <dsp:cNvPr id="0" name=""/>
        <dsp:cNvSpPr/>
      </dsp:nvSpPr>
      <dsp:spPr>
        <a:xfrm>
          <a:off x="863756" y="639955"/>
          <a:ext cx="712437" cy="3562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G6</a:t>
          </a:r>
        </a:p>
      </dsp:txBody>
      <dsp:txXfrm>
        <a:off x="863756" y="639955"/>
        <a:ext cx="712437" cy="356218"/>
      </dsp:txXfrm>
    </dsp:sp>
    <dsp:sp modelId="{51808707-EA08-408F-BD10-26ABD7CC06D0}">
      <dsp:nvSpPr>
        <dsp:cNvPr id="0" name=""/>
        <dsp:cNvSpPr/>
      </dsp:nvSpPr>
      <dsp:spPr>
        <a:xfrm>
          <a:off x="1725805" y="639955"/>
          <a:ext cx="712437" cy="356218"/>
        </a:xfrm>
        <a:prstGeom prst="rect">
          <a:avLst/>
        </a:prstGeom>
        <a:pattFill prst="pct90">
          <a:fgClr>
            <a:schemeClr val="accent1">
              <a:hueOff val="0"/>
              <a:satOff val="0"/>
              <a:lumOff val="0"/>
            </a:schemeClr>
          </a:fgClr>
          <a:bgClr>
            <a:schemeClr val="bg1"/>
          </a:bgClr>
        </a:patt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SBP</a:t>
          </a:r>
        </a:p>
      </dsp:txBody>
      <dsp:txXfrm>
        <a:off x="1725805" y="639955"/>
        <a:ext cx="712437" cy="356218"/>
      </dsp:txXfrm>
    </dsp:sp>
    <dsp:sp modelId="{D895FA76-9833-43C7-AB5A-B92257866157}">
      <dsp:nvSpPr>
        <dsp:cNvPr id="0" name=""/>
        <dsp:cNvSpPr/>
      </dsp:nvSpPr>
      <dsp:spPr>
        <a:xfrm>
          <a:off x="2587854" y="639955"/>
          <a:ext cx="712437" cy="356218"/>
        </a:xfrm>
        <a:prstGeom prst="rect">
          <a:avLst/>
        </a:prstGeom>
        <a:pattFill prst="pct90">
          <a:fgClr>
            <a:schemeClr val="accent1">
              <a:hueOff val="0"/>
              <a:satOff val="0"/>
              <a:lumOff val="0"/>
            </a:schemeClr>
          </a:fgClr>
          <a:bgClr>
            <a:schemeClr val="bg1"/>
          </a:bgClr>
        </a:patt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Intl. Intern</a:t>
          </a:r>
        </a:p>
      </dsp:txBody>
      <dsp:txXfrm>
        <a:off x="2587854" y="639955"/>
        <a:ext cx="712437" cy="35621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373036-03D1-4AB9-80DE-9E5CFFD69CF9}">
      <dsp:nvSpPr>
        <dsp:cNvPr id="0" name=""/>
        <dsp:cNvSpPr/>
      </dsp:nvSpPr>
      <dsp:spPr>
        <a:xfrm>
          <a:off x="391513" y="14674"/>
          <a:ext cx="1828806" cy="45809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n-US" sz="1200" kern="1200"/>
            <a:t>Core Product Skills</a:t>
          </a:r>
        </a:p>
      </dsp:txBody>
      <dsp:txXfrm>
        <a:off x="404930" y="28091"/>
        <a:ext cx="1801972" cy="431257"/>
      </dsp:txXfrm>
    </dsp:sp>
    <dsp:sp modelId="{4022BE77-1C73-4F54-AC4D-16C619FF9E1B}">
      <dsp:nvSpPr>
        <dsp:cNvPr id="0" name=""/>
        <dsp:cNvSpPr/>
      </dsp:nvSpPr>
      <dsp:spPr>
        <a:xfrm>
          <a:off x="574393" y="472765"/>
          <a:ext cx="153072" cy="514886"/>
        </a:xfrm>
        <a:custGeom>
          <a:avLst/>
          <a:gdLst/>
          <a:ahLst/>
          <a:cxnLst/>
          <a:rect l="0" t="0" r="0" b="0"/>
          <a:pathLst>
            <a:path>
              <a:moveTo>
                <a:pt x="0" y="0"/>
              </a:moveTo>
              <a:lnTo>
                <a:pt x="0" y="514886"/>
              </a:lnTo>
              <a:lnTo>
                <a:pt x="153072" y="5148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D42434-4AD5-460A-8F46-5406391B4DA2}">
      <dsp:nvSpPr>
        <dsp:cNvPr id="0" name=""/>
        <dsp:cNvSpPr/>
      </dsp:nvSpPr>
      <dsp:spPr>
        <a:xfrm>
          <a:off x="727465" y="554030"/>
          <a:ext cx="1359891" cy="86724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t" anchorCtr="0">
          <a:noAutofit/>
        </a:bodyPr>
        <a:lstStyle/>
        <a:p>
          <a:pPr lvl="0" algn="l" defTabSz="466725">
            <a:lnSpc>
              <a:spcPct val="90000"/>
            </a:lnSpc>
            <a:spcBef>
              <a:spcPct val="0"/>
            </a:spcBef>
            <a:spcAft>
              <a:spcPct val="35000"/>
            </a:spcAft>
          </a:pPr>
          <a:r>
            <a:rPr lang="en-US" sz="1050" kern="1200"/>
            <a:t>Minimum</a:t>
          </a:r>
        </a:p>
        <a:p>
          <a:pPr marL="57150" lvl="1" indent="-57150" algn="l" defTabSz="466725">
            <a:lnSpc>
              <a:spcPct val="90000"/>
            </a:lnSpc>
            <a:spcBef>
              <a:spcPct val="0"/>
            </a:spcBef>
            <a:spcAft>
              <a:spcPct val="15000"/>
            </a:spcAft>
            <a:buChar char="••"/>
          </a:pPr>
          <a:r>
            <a:rPr lang="en-US" sz="1050" kern="1200"/>
            <a:t>GIS</a:t>
          </a:r>
        </a:p>
        <a:p>
          <a:pPr marL="57150" lvl="1" indent="-57150" algn="l" defTabSz="466725">
            <a:lnSpc>
              <a:spcPct val="90000"/>
            </a:lnSpc>
            <a:spcBef>
              <a:spcPct val="0"/>
            </a:spcBef>
            <a:spcAft>
              <a:spcPct val="15000"/>
            </a:spcAft>
            <a:buChar char="••"/>
          </a:pPr>
          <a:r>
            <a:rPr lang="en-US" sz="1050" kern="1200"/>
            <a:t>Excel</a:t>
          </a:r>
        </a:p>
        <a:p>
          <a:pPr marL="57150" lvl="1" indent="-57150" algn="l" defTabSz="466725">
            <a:lnSpc>
              <a:spcPct val="90000"/>
            </a:lnSpc>
            <a:spcBef>
              <a:spcPct val="0"/>
            </a:spcBef>
            <a:spcAft>
              <a:spcPct val="15000"/>
            </a:spcAft>
            <a:buChar char="••"/>
          </a:pPr>
          <a:r>
            <a:rPr lang="en-US" sz="1050" kern="1200"/>
            <a:t>Basic Graphics</a:t>
          </a:r>
        </a:p>
      </dsp:txBody>
      <dsp:txXfrm>
        <a:off x="752866" y="579431"/>
        <a:ext cx="1309089" cy="816440"/>
      </dsp:txXfrm>
    </dsp:sp>
    <dsp:sp modelId="{234F1C07-6760-45B5-9FE4-E012B144BCAA}">
      <dsp:nvSpPr>
        <dsp:cNvPr id="0" name=""/>
        <dsp:cNvSpPr/>
      </dsp:nvSpPr>
      <dsp:spPr>
        <a:xfrm>
          <a:off x="528673" y="472765"/>
          <a:ext cx="91440" cy="1788041"/>
        </a:xfrm>
        <a:custGeom>
          <a:avLst/>
          <a:gdLst/>
          <a:ahLst/>
          <a:cxnLst/>
          <a:rect l="0" t="0" r="0" b="0"/>
          <a:pathLst>
            <a:path>
              <a:moveTo>
                <a:pt x="45720" y="0"/>
              </a:moveTo>
              <a:lnTo>
                <a:pt x="45720" y="1788041"/>
              </a:lnTo>
              <a:lnTo>
                <a:pt x="104562" y="17880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BE58B9-F5CB-4E84-950E-B4E7085E1F24}">
      <dsp:nvSpPr>
        <dsp:cNvPr id="0" name=""/>
        <dsp:cNvSpPr/>
      </dsp:nvSpPr>
      <dsp:spPr>
        <a:xfrm>
          <a:off x="633236" y="1527303"/>
          <a:ext cx="1428731" cy="146700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t" anchorCtr="0">
          <a:noAutofit/>
        </a:bodyPr>
        <a:lstStyle/>
        <a:p>
          <a:pPr lvl="0" algn="l" defTabSz="466725">
            <a:lnSpc>
              <a:spcPct val="90000"/>
            </a:lnSpc>
            <a:spcBef>
              <a:spcPct val="0"/>
            </a:spcBef>
            <a:spcAft>
              <a:spcPct val="35000"/>
            </a:spcAft>
          </a:pPr>
          <a:r>
            <a:rPr lang="en-US" sz="1050" kern="1200"/>
            <a:t>Ideal</a:t>
          </a:r>
        </a:p>
        <a:p>
          <a:pPr marL="57150" lvl="1" indent="-57150" algn="l" defTabSz="466725">
            <a:lnSpc>
              <a:spcPct val="90000"/>
            </a:lnSpc>
            <a:spcBef>
              <a:spcPct val="0"/>
            </a:spcBef>
            <a:spcAft>
              <a:spcPct val="15000"/>
            </a:spcAft>
            <a:buChar char="••"/>
          </a:pPr>
          <a:r>
            <a:rPr lang="en-US" sz="1050" kern="1200"/>
            <a:t>GIS</a:t>
          </a:r>
        </a:p>
        <a:p>
          <a:pPr marL="114300" lvl="2" indent="-57150" algn="l" defTabSz="466725">
            <a:lnSpc>
              <a:spcPct val="90000"/>
            </a:lnSpc>
            <a:spcBef>
              <a:spcPct val="0"/>
            </a:spcBef>
            <a:spcAft>
              <a:spcPct val="15000"/>
            </a:spcAft>
            <a:buChar char="••"/>
          </a:pPr>
          <a:r>
            <a:rPr lang="en-US" sz="1050" kern="1200"/>
            <a:t>Cartographic</a:t>
          </a:r>
        </a:p>
        <a:p>
          <a:pPr marL="57150" lvl="1" indent="-57150" algn="l" defTabSz="466725">
            <a:lnSpc>
              <a:spcPct val="90000"/>
            </a:lnSpc>
            <a:spcBef>
              <a:spcPct val="0"/>
            </a:spcBef>
            <a:spcAft>
              <a:spcPct val="15000"/>
            </a:spcAft>
            <a:buChar char="••"/>
          </a:pPr>
          <a:r>
            <a:rPr lang="en-US" sz="1050" kern="1200"/>
            <a:t>Design</a:t>
          </a:r>
        </a:p>
        <a:p>
          <a:pPr marL="114300" lvl="2" indent="-57150" algn="l" defTabSz="466725">
            <a:lnSpc>
              <a:spcPct val="90000"/>
            </a:lnSpc>
            <a:spcBef>
              <a:spcPct val="0"/>
            </a:spcBef>
            <a:spcAft>
              <a:spcPct val="15000"/>
            </a:spcAft>
            <a:buChar char="••"/>
          </a:pPr>
          <a:r>
            <a:rPr lang="en-US" sz="1050" kern="1200"/>
            <a:t>Adobe Illustrator/InDesign</a:t>
          </a:r>
        </a:p>
        <a:p>
          <a:pPr marL="57150" lvl="1" indent="-57150" algn="l" defTabSz="466725">
            <a:lnSpc>
              <a:spcPct val="90000"/>
            </a:lnSpc>
            <a:spcBef>
              <a:spcPct val="0"/>
            </a:spcBef>
            <a:spcAft>
              <a:spcPct val="15000"/>
            </a:spcAft>
            <a:buChar char="••"/>
          </a:pPr>
          <a:r>
            <a:rPr lang="en-US" sz="1050" kern="1200"/>
            <a:t>Advanced Excel</a:t>
          </a:r>
        </a:p>
        <a:p>
          <a:pPr marL="57150" lvl="1" indent="-57150" algn="l" defTabSz="466725">
            <a:lnSpc>
              <a:spcPct val="90000"/>
            </a:lnSpc>
            <a:spcBef>
              <a:spcPct val="0"/>
            </a:spcBef>
            <a:spcAft>
              <a:spcPct val="15000"/>
            </a:spcAft>
            <a:buChar char="••"/>
          </a:pPr>
          <a:r>
            <a:rPr lang="en-US" sz="1050" kern="1200"/>
            <a:t>Russian/Ukrainan</a:t>
          </a:r>
        </a:p>
        <a:p>
          <a:pPr marL="114300" lvl="2" indent="-57150" algn="l" defTabSz="177800">
            <a:lnSpc>
              <a:spcPct val="90000"/>
            </a:lnSpc>
            <a:spcBef>
              <a:spcPct val="0"/>
            </a:spcBef>
            <a:spcAft>
              <a:spcPct val="15000"/>
            </a:spcAft>
            <a:buChar char="••"/>
          </a:pPr>
          <a:endParaRPr lang="en-US" sz="400" kern="1200"/>
        </a:p>
      </dsp:txBody>
      <dsp:txXfrm>
        <a:off x="675082" y="1569149"/>
        <a:ext cx="1345039" cy="138331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373036-03D1-4AB9-80DE-9E5CFFD69CF9}">
      <dsp:nvSpPr>
        <dsp:cNvPr id="0" name=""/>
        <dsp:cNvSpPr/>
      </dsp:nvSpPr>
      <dsp:spPr>
        <a:xfrm>
          <a:off x="451675" y="7679"/>
          <a:ext cx="1825215" cy="45630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n-US" sz="1200" kern="1200"/>
            <a:t>IM Coordination Skills</a:t>
          </a:r>
        </a:p>
      </dsp:txBody>
      <dsp:txXfrm>
        <a:off x="465040" y="21044"/>
        <a:ext cx="1798485" cy="429573"/>
      </dsp:txXfrm>
    </dsp:sp>
    <dsp:sp modelId="{4022BE77-1C73-4F54-AC4D-16C619FF9E1B}">
      <dsp:nvSpPr>
        <dsp:cNvPr id="0" name=""/>
        <dsp:cNvSpPr/>
      </dsp:nvSpPr>
      <dsp:spPr>
        <a:xfrm>
          <a:off x="634197" y="463983"/>
          <a:ext cx="151436" cy="733942"/>
        </a:xfrm>
        <a:custGeom>
          <a:avLst/>
          <a:gdLst/>
          <a:ahLst/>
          <a:cxnLst/>
          <a:rect l="0" t="0" r="0" b="0"/>
          <a:pathLst>
            <a:path>
              <a:moveTo>
                <a:pt x="0" y="0"/>
              </a:moveTo>
              <a:lnTo>
                <a:pt x="0" y="733942"/>
              </a:lnTo>
              <a:lnTo>
                <a:pt x="151436" y="7339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D42434-4AD5-460A-8F46-5406391B4DA2}">
      <dsp:nvSpPr>
        <dsp:cNvPr id="0" name=""/>
        <dsp:cNvSpPr/>
      </dsp:nvSpPr>
      <dsp:spPr>
        <a:xfrm>
          <a:off x="785634" y="548728"/>
          <a:ext cx="1362350" cy="129839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t" anchorCtr="0">
          <a:noAutofit/>
        </a:bodyPr>
        <a:lstStyle/>
        <a:p>
          <a:pPr lvl="0" algn="l" defTabSz="466725">
            <a:lnSpc>
              <a:spcPct val="0"/>
            </a:lnSpc>
            <a:spcBef>
              <a:spcPct val="0"/>
            </a:spcBef>
            <a:spcAft>
              <a:spcPts val="0"/>
            </a:spcAft>
          </a:pPr>
          <a:r>
            <a:rPr lang="en-US" sz="1050" kern="1200"/>
            <a:t> </a:t>
          </a:r>
          <a:endParaRPr lang="en-US" sz="200" kern="1200"/>
        </a:p>
        <a:p>
          <a:pPr marL="57150" lvl="1" indent="-57150" algn="l" defTabSz="466725">
            <a:lnSpc>
              <a:spcPct val="90000"/>
            </a:lnSpc>
            <a:spcBef>
              <a:spcPct val="0"/>
            </a:spcBef>
            <a:spcAft>
              <a:spcPct val="15000"/>
            </a:spcAft>
            <a:buChar char="••"/>
          </a:pPr>
          <a:r>
            <a:rPr lang="en-US" sz="1050" kern="1200"/>
            <a:t>Management</a:t>
          </a:r>
        </a:p>
        <a:p>
          <a:pPr marL="57150" lvl="1" indent="-57150" algn="l" defTabSz="466725">
            <a:lnSpc>
              <a:spcPct val="90000"/>
            </a:lnSpc>
            <a:spcBef>
              <a:spcPct val="0"/>
            </a:spcBef>
            <a:spcAft>
              <a:spcPct val="15000"/>
            </a:spcAft>
            <a:buChar char="••"/>
          </a:pPr>
          <a:r>
            <a:rPr lang="en-US" sz="1050" kern="1200"/>
            <a:t>Presentation</a:t>
          </a:r>
        </a:p>
        <a:p>
          <a:pPr marL="57150" lvl="1" indent="-57150" algn="l" defTabSz="466725">
            <a:lnSpc>
              <a:spcPct val="90000"/>
            </a:lnSpc>
            <a:spcBef>
              <a:spcPct val="0"/>
            </a:spcBef>
            <a:spcAft>
              <a:spcPct val="15000"/>
            </a:spcAft>
            <a:buChar char="••"/>
          </a:pPr>
          <a:r>
            <a:rPr lang="en-US" sz="1050" kern="1200"/>
            <a:t>Planning</a:t>
          </a:r>
        </a:p>
        <a:p>
          <a:pPr marL="57150" lvl="1" indent="-57150" algn="l" defTabSz="466725">
            <a:lnSpc>
              <a:spcPct val="90000"/>
            </a:lnSpc>
            <a:spcBef>
              <a:spcPct val="0"/>
            </a:spcBef>
            <a:spcAft>
              <a:spcPct val="15000"/>
            </a:spcAft>
            <a:buChar char="••"/>
          </a:pPr>
          <a:r>
            <a:rPr lang="en-US" sz="1050" kern="1200"/>
            <a:t>Analysis</a:t>
          </a:r>
        </a:p>
        <a:p>
          <a:pPr marL="57150" lvl="1" indent="-57150" algn="l" defTabSz="466725">
            <a:lnSpc>
              <a:spcPct val="90000"/>
            </a:lnSpc>
            <a:spcBef>
              <a:spcPct val="0"/>
            </a:spcBef>
            <a:spcAft>
              <a:spcPct val="15000"/>
            </a:spcAft>
            <a:buChar char="••"/>
          </a:pPr>
          <a:r>
            <a:rPr lang="en-US" sz="1050" kern="1200"/>
            <a:t>Communication</a:t>
          </a:r>
        </a:p>
        <a:p>
          <a:pPr marL="57150" lvl="1" indent="-57150" algn="l" defTabSz="466725">
            <a:lnSpc>
              <a:spcPct val="90000"/>
            </a:lnSpc>
            <a:spcBef>
              <a:spcPct val="0"/>
            </a:spcBef>
            <a:spcAft>
              <a:spcPct val="15000"/>
            </a:spcAft>
            <a:buChar char="••"/>
          </a:pPr>
          <a:r>
            <a:rPr lang="en-US" sz="1050" kern="1200"/>
            <a:t>Humanitarian </a:t>
          </a:r>
        </a:p>
        <a:p>
          <a:pPr marL="57150" lvl="1" indent="-57150" algn="l" defTabSz="466725">
            <a:lnSpc>
              <a:spcPct val="90000"/>
            </a:lnSpc>
            <a:spcBef>
              <a:spcPct val="0"/>
            </a:spcBef>
            <a:spcAft>
              <a:spcPct val="15000"/>
            </a:spcAft>
            <a:buChar char="••"/>
          </a:pPr>
          <a:r>
            <a:rPr lang="en-US" sz="1050" kern="1200"/>
            <a:t>Access</a:t>
          </a:r>
        </a:p>
      </dsp:txBody>
      <dsp:txXfrm>
        <a:off x="823663" y="586757"/>
        <a:ext cx="1286292" cy="122233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373036-03D1-4AB9-80DE-9E5CFFD69CF9}">
      <dsp:nvSpPr>
        <dsp:cNvPr id="0" name=""/>
        <dsp:cNvSpPr/>
      </dsp:nvSpPr>
      <dsp:spPr>
        <a:xfrm>
          <a:off x="391513" y="15258"/>
          <a:ext cx="1828806" cy="457201"/>
        </a:xfrm>
        <a:prstGeom prst="roundRect">
          <a:avLst>
            <a:gd name="adj" fmla="val 10000"/>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n-US" sz="1200" kern="1200"/>
            <a:t>Humanitarian Situtation Monitoring Skills</a:t>
          </a:r>
        </a:p>
      </dsp:txBody>
      <dsp:txXfrm>
        <a:off x="404904" y="28649"/>
        <a:ext cx="1802024" cy="430419"/>
      </dsp:txXfrm>
    </dsp:sp>
    <dsp:sp modelId="{4022BE77-1C73-4F54-AC4D-16C619FF9E1B}">
      <dsp:nvSpPr>
        <dsp:cNvPr id="0" name=""/>
        <dsp:cNvSpPr/>
      </dsp:nvSpPr>
      <dsp:spPr>
        <a:xfrm>
          <a:off x="574393" y="472460"/>
          <a:ext cx="153072" cy="969894"/>
        </a:xfrm>
        <a:custGeom>
          <a:avLst/>
          <a:gdLst/>
          <a:ahLst/>
          <a:cxnLst/>
          <a:rect l="0" t="0" r="0" b="0"/>
          <a:pathLst>
            <a:path>
              <a:moveTo>
                <a:pt x="0" y="0"/>
              </a:moveTo>
              <a:lnTo>
                <a:pt x="0" y="969894"/>
              </a:lnTo>
              <a:lnTo>
                <a:pt x="153072" y="969894"/>
              </a:lnTo>
            </a:path>
          </a:pathLst>
        </a:custGeom>
        <a:noFill/>
        <a:ln w="25400" cap="flat" cmpd="sng" algn="ctr">
          <a:solidFill>
            <a:schemeClr val="accent6">
              <a:lumMod val="75000"/>
            </a:schemeClr>
          </a:solidFill>
          <a:prstDash val="solid"/>
        </a:ln>
        <a:effectLst/>
      </dsp:spPr>
      <dsp:style>
        <a:lnRef idx="2">
          <a:scrgbClr r="0" g="0" b="0"/>
        </a:lnRef>
        <a:fillRef idx="0">
          <a:scrgbClr r="0" g="0" b="0"/>
        </a:fillRef>
        <a:effectRef idx="0">
          <a:scrgbClr r="0" g="0" b="0"/>
        </a:effectRef>
        <a:fontRef idx="minor"/>
      </dsp:style>
    </dsp:sp>
    <dsp:sp modelId="{6CD42434-4AD5-460A-8F46-5406391B4DA2}">
      <dsp:nvSpPr>
        <dsp:cNvPr id="0" name=""/>
        <dsp:cNvSpPr/>
      </dsp:nvSpPr>
      <dsp:spPr>
        <a:xfrm>
          <a:off x="727465" y="553725"/>
          <a:ext cx="1359891" cy="1777258"/>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t" anchorCtr="0">
          <a:noAutofit/>
        </a:bodyPr>
        <a:lstStyle/>
        <a:p>
          <a:pPr lvl="0" algn="l" defTabSz="466725">
            <a:lnSpc>
              <a:spcPct val="0"/>
            </a:lnSpc>
            <a:spcBef>
              <a:spcPct val="0"/>
            </a:spcBef>
            <a:spcAft>
              <a:spcPts val="0"/>
            </a:spcAft>
          </a:pPr>
          <a:r>
            <a:rPr lang="en-US" sz="1050" kern="1200"/>
            <a:t> </a:t>
          </a:r>
        </a:p>
        <a:p>
          <a:pPr marL="57150" lvl="1" indent="-57150" algn="l" defTabSz="466725">
            <a:lnSpc>
              <a:spcPct val="90000"/>
            </a:lnSpc>
            <a:spcBef>
              <a:spcPct val="0"/>
            </a:spcBef>
            <a:spcAft>
              <a:spcPct val="15000"/>
            </a:spcAft>
            <a:buChar char="••"/>
          </a:pPr>
          <a:r>
            <a:rPr lang="en-US" sz="1050" kern="1200"/>
            <a:t>Asmt Coordination</a:t>
          </a:r>
        </a:p>
        <a:p>
          <a:pPr marL="57150" lvl="1" indent="-57150" algn="l" defTabSz="466725">
            <a:lnSpc>
              <a:spcPct val="90000"/>
            </a:lnSpc>
            <a:spcBef>
              <a:spcPct val="0"/>
            </a:spcBef>
            <a:spcAft>
              <a:spcPct val="15000"/>
            </a:spcAft>
            <a:buChar char="••"/>
          </a:pPr>
          <a:r>
            <a:rPr lang="en-US" sz="1050" kern="1200"/>
            <a:t>Asmt Analysis</a:t>
          </a:r>
        </a:p>
        <a:p>
          <a:pPr marL="57150" lvl="1" indent="-57150" algn="l" defTabSz="466725">
            <a:lnSpc>
              <a:spcPct val="90000"/>
            </a:lnSpc>
            <a:spcBef>
              <a:spcPct val="0"/>
            </a:spcBef>
            <a:spcAft>
              <a:spcPct val="15000"/>
            </a:spcAft>
            <a:buChar char="••"/>
          </a:pPr>
          <a:r>
            <a:rPr lang="en-US" sz="1050" kern="1200"/>
            <a:t>Graphics</a:t>
          </a:r>
        </a:p>
        <a:p>
          <a:pPr marL="57150" lvl="1" indent="-57150" algn="l" defTabSz="466725">
            <a:lnSpc>
              <a:spcPct val="90000"/>
            </a:lnSpc>
            <a:spcBef>
              <a:spcPct val="0"/>
            </a:spcBef>
            <a:spcAft>
              <a:spcPct val="15000"/>
            </a:spcAft>
            <a:buChar char="••"/>
          </a:pPr>
          <a:r>
            <a:rPr lang="en-US" sz="1050" kern="1200"/>
            <a:t>Kobo</a:t>
          </a:r>
        </a:p>
        <a:p>
          <a:pPr marL="57150" lvl="1" indent="-57150" algn="l" defTabSz="466725">
            <a:lnSpc>
              <a:spcPct val="90000"/>
            </a:lnSpc>
            <a:spcBef>
              <a:spcPct val="0"/>
            </a:spcBef>
            <a:spcAft>
              <a:spcPct val="15000"/>
            </a:spcAft>
            <a:buChar char="••"/>
          </a:pPr>
          <a:r>
            <a:rPr lang="en-US" sz="1050" kern="1200"/>
            <a:t>Database</a:t>
          </a:r>
        </a:p>
        <a:p>
          <a:pPr marL="57150" lvl="1" indent="-57150" algn="l" defTabSz="466725">
            <a:lnSpc>
              <a:spcPct val="90000"/>
            </a:lnSpc>
            <a:spcBef>
              <a:spcPct val="0"/>
            </a:spcBef>
            <a:spcAft>
              <a:spcPct val="15000"/>
            </a:spcAft>
            <a:buChar char="••"/>
          </a:pPr>
          <a:r>
            <a:rPr lang="en-US" sz="1050" kern="1200"/>
            <a:t>GIS</a:t>
          </a:r>
        </a:p>
        <a:p>
          <a:pPr marL="57150" lvl="1" indent="-57150" algn="l" defTabSz="466725">
            <a:lnSpc>
              <a:spcPct val="90000"/>
            </a:lnSpc>
            <a:spcBef>
              <a:spcPct val="0"/>
            </a:spcBef>
            <a:spcAft>
              <a:spcPct val="15000"/>
            </a:spcAft>
            <a:buChar char="••"/>
          </a:pPr>
          <a:r>
            <a:rPr lang="en-US" sz="1050" kern="1200"/>
            <a:t>Writing</a:t>
          </a:r>
        </a:p>
        <a:p>
          <a:pPr marL="57150" lvl="1" indent="-57150" algn="l" defTabSz="466725">
            <a:lnSpc>
              <a:spcPct val="90000"/>
            </a:lnSpc>
            <a:spcBef>
              <a:spcPct val="0"/>
            </a:spcBef>
            <a:spcAft>
              <a:spcPct val="15000"/>
            </a:spcAft>
            <a:buChar char="••"/>
          </a:pPr>
          <a:r>
            <a:rPr lang="en-US" sz="1050" kern="1200"/>
            <a:t>Presentation</a:t>
          </a:r>
        </a:p>
        <a:p>
          <a:pPr marL="57150" lvl="1" indent="-57150" algn="l" defTabSz="466725">
            <a:lnSpc>
              <a:spcPct val="90000"/>
            </a:lnSpc>
            <a:spcBef>
              <a:spcPct val="0"/>
            </a:spcBef>
            <a:spcAft>
              <a:spcPct val="15000"/>
            </a:spcAft>
            <a:buChar char="••"/>
          </a:pPr>
          <a:r>
            <a:rPr lang="en-US" sz="1050" kern="1200"/>
            <a:t>Management</a:t>
          </a:r>
        </a:p>
        <a:p>
          <a:pPr marL="57150" lvl="1" indent="-57150" algn="l" defTabSz="466725">
            <a:lnSpc>
              <a:spcPct val="90000"/>
            </a:lnSpc>
            <a:spcBef>
              <a:spcPct val="0"/>
            </a:spcBef>
            <a:spcAft>
              <a:spcPct val="15000"/>
            </a:spcAft>
            <a:buChar char="••"/>
          </a:pPr>
          <a:r>
            <a:rPr lang="en-US" sz="1050" kern="1200"/>
            <a:t>Communication</a:t>
          </a:r>
        </a:p>
      </dsp:txBody>
      <dsp:txXfrm>
        <a:off x="767295" y="593555"/>
        <a:ext cx="1280231" cy="169759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373036-03D1-4AB9-80DE-9E5CFFD69CF9}">
      <dsp:nvSpPr>
        <dsp:cNvPr id="0" name=""/>
        <dsp:cNvSpPr/>
      </dsp:nvSpPr>
      <dsp:spPr>
        <a:xfrm>
          <a:off x="391622" y="11365"/>
          <a:ext cx="1828789" cy="45720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n-US" sz="1200" kern="1200"/>
            <a:t>Database/ Web Skills</a:t>
          </a:r>
        </a:p>
      </dsp:txBody>
      <dsp:txXfrm>
        <a:off x="405013" y="24756"/>
        <a:ext cx="1802007" cy="430421"/>
      </dsp:txXfrm>
    </dsp:sp>
    <dsp:sp modelId="{4022BE77-1C73-4F54-AC4D-16C619FF9E1B}">
      <dsp:nvSpPr>
        <dsp:cNvPr id="0" name=""/>
        <dsp:cNvSpPr/>
      </dsp:nvSpPr>
      <dsp:spPr>
        <a:xfrm>
          <a:off x="574501" y="468568"/>
          <a:ext cx="153041" cy="675275"/>
        </a:xfrm>
        <a:custGeom>
          <a:avLst/>
          <a:gdLst/>
          <a:ahLst/>
          <a:cxnLst/>
          <a:rect l="0" t="0" r="0" b="0"/>
          <a:pathLst>
            <a:path>
              <a:moveTo>
                <a:pt x="0" y="0"/>
              </a:moveTo>
              <a:lnTo>
                <a:pt x="0" y="675275"/>
              </a:lnTo>
              <a:lnTo>
                <a:pt x="153041" y="6752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D42434-4AD5-460A-8F46-5406391B4DA2}">
      <dsp:nvSpPr>
        <dsp:cNvPr id="0" name=""/>
        <dsp:cNvSpPr/>
      </dsp:nvSpPr>
      <dsp:spPr>
        <a:xfrm>
          <a:off x="727542" y="549913"/>
          <a:ext cx="1361220" cy="118786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t" anchorCtr="0">
          <a:noAutofit/>
        </a:bodyPr>
        <a:lstStyle/>
        <a:p>
          <a:pPr lvl="0" algn="l" defTabSz="466725">
            <a:lnSpc>
              <a:spcPct val="0"/>
            </a:lnSpc>
            <a:spcBef>
              <a:spcPct val="0"/>
            </a:spcBef>
            <a:spcAft>
              <a:spcPts val="0"/>
            </a:spcAft>
          </a:pPr>
          <a:r>
            <a:rPr lang="en-US" sz="1050" kern="1200"/>
            <a:t> </a:t>
          </a:r>
        </a:p>
        <a:p>
          <a:pPr marL="57150" lvl="1" indent="-57150" algn="l" defTabSz="466725">
            <a:lnSpc>
              <a:spcPct val="90000"/>
            </a:lnSpc>
            <a:spcBef>
              <a:spcPct val="0"/>
            </a:spcBef>
            <a:spcAft>
              <a:spcPct val="15000"/>
            </a:spcAft>
            <a:buChar char="••"/>
          </a:pPr>
          <a:r>
            <a:rPr lang="en-US" sz="1050" kern="1200"/>
            <a:t>Database Design</a:t>
          </a:r>
        </a:p>
        <a:p>
          <a:pPr marL="57150" lvl="1" indent="-57150" algn="l" defTabSz="466725">
            <a:lnSpc>
              <a:spcPct val="90000"/>
            </a:lnSpc>
            <a:spcBef>
              <a:spcPct val="0"/>
            </a:spcBef>
            <a:spcAft>
              <a:spcPct val="15000"/>
            </a:spcAft>
            <a:buChar char="••"/>
          </a:pPr>
          <a:r>
            <a:rPr lang="en-US" sz="1050" kern="1200"/>
            <a:t>Database Dev. </a:t>
          </a:r>
        </a:p>
        <a:p>
          <a:pPr marL="57150" lvl="1" indent="-57150" algn="l" defTabSz="466725">
            <a:lnSpc>
              <a:spcPct val="90000"/>
            </a:lnSpc>
            <a:spcBef>
              <a:spcPct val="0"/>
            </a:spcBef>
            <a:spcAft>
              <a:spcPct val="15000"/>
            </a:spcAft>
            <a:buChar char="••"/>
          </a:pPr>
          <a:r>
            <a:rPr lang="en-US" sz="1050" kern="1200"/>
            <a:t>Knowledge of HDX</a:t>
          </a:r>
        </a:p>
        <a:p>
          <a:pPr marL="57150" lvl="1" indent="-57150" algn="l" defTabSz="466725">
            <a:lnSpc>
              <a:spcPct val="90000"/>
            </a:lnSpc>
            <a:spcBef>
              <a:spcPct val="0"/>
            </a:spcBef>
            <a:spcAft>
              <a:spcPct val="15000"/>
            </a:spcAft>
            <a:buChar char="••"/>
          </a:pPr>
          <a:r>
            <a:rPr lang="en-US" sz="1050" kern="1200"/>
            <a:t>Knowldege of HXL</a:t>
          </a:r>
        </a:p>
        <a:p>
          <a:pPr marL="57150" lvl="1" indent="-57150" algn="l" defTabSz="466725">
            <a:lnSpc>
              <a:spcPct val="90000"/>
            </a:lnSpc>
            <a:spcBef>
              <a:spcPct val="0"/>
            </a:spcBef>
            <a:spcAft>
              <a:spcPct val="15000"/>
            </a:spcAft>
            <a:buChar char="••"/>
          </a:pPr>
          <a:r>
            <a:rPr lang="en-US" sz="1050" kern="1200"/>
            <a:t>Knowledge of API (advanced)</a:t>
          </a:r>
        </a:p>
      </dsp:txBody>
      <dsp:txXfrm>
        <a:off x="762333" y="584704"/>
        <a:ext cx="1291638" cy="1118280"/>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006043E801ECD41A66A5AFD31B86233" ma:contentTypeVersion="2" ma:contentTypeDescription="Create a new document." ma:contentTypeScope="" ma:versionID="a12313e1c4c9754606c6a1a9b9d2edbe">
  <xsd:schema xmlns:xsd="http://www.w3.org/2001/XMLSchema" xmlns:p="http://schemas.microsoft.com/office/2006/metadata/properties" xmlns:ns2="f154b4d9-7ec7-4b5e-b168-732fe2c0b380" xmlns:ns3="68230cab-cc78-4ac7-aee1-eaf700f54e1c" targetNamespace="http://schemas.microsoft.com/office/2006/metadata/properties" ma:root="true" ma:fieldsID="14d9c843e895fb0997b50eea7bd01352" ns2:_="" ns3:_="">
    <xsd:import namespace="f154b4d9-7ec7-4b5e-b168-732fe2c0b380"/>
    <xsd:import namespace="68230cab-cc78-4ac7-aee1-eaf700f54e1c"/>
    <xsd:element name="properties">
      <xsd:complexType>
        <xsd:sequence>
          <xsd:element name="documentManagement">
            <xsd:complexType>
              <xsd:all>
                <xsd:element ref="ns2:Content_x0020_Type_x0020_Group" minOccurs="0"/>
                <xsd:element ref="ns3:Branded_x0020_Template_x0020_Type" minOccurs="0"/>
              </xsd:all>
            </xsd:complexType>
          </xsd:element>
        </xsd:sequence>
      </xsd:complexType>
    </xsd:element>
  </xsd:schema>
  <xsd:schema xmlns:xsd="http://www.w3.org/2001/XMLSchema" xmlns:dms="http://schemas.microsoft.com/office/2006/documentManagement/types" targetNamespace="f154b4d9-7ec7-4b5e-b168-732fe2c0b380" elementFormDefault="qualified">
    <xsd:import namespace="http://schemas.microsoft.com/office/2006/documentManagement/types"/>
    <xsd:element name="Content_x0020_Type_x0020_Group" ma:index="8" nillable="true" ma:displayName="Content Type Group" ma:list="{412b606c-95d6-4214-b204-4aaaf20d7163}" ma:internalName="Content_x0020_Type_x0020_Group" ma:showField="Title" ma:web="f154b4d9-7ec7-4b5e-b168-732fe2c0b380">
      <xsd:simpleType>
        <xsd:restriction base="dms:Lookup"/>
      </xsd:simpleType>
    </xsd:element>
  </xsd:schema>
  <xsd:schema xmlns:xsd="http://www.w3.org/2001/XMLSchema" xmlns:dms="http://schemas.microsoft.com/office/2006/documentManagement/types" targetNamespace="68230cab-cc78-4ac7-aee1-eaf700f54e1c" elementFormDefault="qualified">
    <xsd:import namespace="http://schemas.microsoft.com/office/2006/documentManagement/types"/>
    <xsd:element name="Branded_x0020_Template_x0020_Type" ma:index="9" nillable="true" ma:displayName="Template Type" ma:default="Documents/Presentations/Folder" ma:format="Dropdown" ma:internalName="Branded_x0020_Template_x0020_Type">
      <xsd:simpleType>
        <xsd:restriction base="dms:Choice">
          <xsd:enumeration value="Documents/Presentations/Folder"/>
          <xsd:enumeration value="Images/Logo"/>
          <xsd:enumeration value="Communications/Contact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Content_x0020_Type_x0020_Group xmlns="f154b4d9-7ec7-4b5e-b168-732fe2c0b380">8</Content_x0020_Type_x0020_Group>
    <Branded_x0020_Template_x0020_Type xmlns="68230cab-cc78-4ac7-aee1-eaf700f54e1c">Documents/Presentations/Folder</Branded_x0020_Template_x0020_Typ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BDDF02-CE22-4B38-87FE-BCC3E804C138}">
  <ds:schemaRefs>
    <ds:schemaRef ds:uri="http://schemas.microsoft.com/sharepoint/v3/contenttype/forms"/>
  </ds:schemaRefs>
</ds:datastoreItem>
</file>

<file path=customXml/itemProps2.xml><?xml version="1.0" encoding="utf-8"?>
<ds:datastoreItem xmlns:ds="http://schemas.openxmlformats.org/officeDocument/2006/customXml" ds:itemID="{975BD750-D4AD-4549-A619-8691E12C36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54b4d9-7ec7-4b5e-b168-732fe2c0b380"/>
    <ds:schemaRef ds:uri="68230cab-cc78-4ac7-aee1-eaf700f54e1c"/>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FD14C51D-04B8-4B6D-AF33-AB836B513FAD}">
  <ds:schemaRefs>
    <ds:schemaRef ds:uri="http://schemas.microsoft.com/office/2006/metadata/properties"/>
    <ds:schemaRef ds:uri="f154b4d9-7ec7-4b5e-b168-732fe2c0b380"/>
    <ds:schemaRef ds:uri="68230cab-cc78-4ac7-aee1-eaf700f54e1c"/>
  </ds:schemaRefs>
</ds:datastoreItem>
</file>

<file path=customXml/itemProps4.xml><?xml version="1.0" encoding="utf-8"?>
<ds:datastoreItem xmlns:ds="http://schemas.openxmlformats.org/officeDocument/2006/customXml" ds:itemID="{E3DEB90C-367A-4E17-BF50-F72062913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OCHA Afg Style</Template>
  <TotalTime>39</TotalTime>
  <Pages>1</Pages>
  <Words>3795</Words>
  <Characters>21637</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United Nations</Company>
  <LinksUpToDate>false</LinksUpToDate>
  <CharactersWithSpaces>25382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Janet O'Callaghan</dc:creator>
  <cp:lastModifiedBy>Janet O'CALLAGHAN</cp:lastModifiedBy>
  <cp:revision>9</cp:revision>
  <cp:lastPrinted>2014-12-21T15:40:00Z</cp:lastPrinted>
  <dcterms:created xsi:type="dcterms:W3CDTF">2014-12-24T10:13:00Z</dcterms:created>
  <dcterms:modified xsi:type="dcterms:W3CDTF">2016-06-21T08:06:00Z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0x010100E006043E801ECD41A66A5AFD31B86233</vt:lpwstr>
  </property>
</Properties>
</file>